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B6195" w14:textId="77777777" w:rsidR="00B23397" w:rsidRDefault="00B23397" w:rsidP="00B23397">
      <w:pPr>
        <w:pStyle w:val="BodyText"/>
        <w:rPr>
          <w:sz w:val="34"/>
        </w:rPr>
      </w:pPr>
    </w:p>
    <w:p w14:paraId="054B9635" w14:textId="77777777" w:rsidR="00B23397" w:rsidRDefault="00B23397" w:rsidP="00B23397">
      <w:pPr>
        <w:pStyle w:val="Heading1"/>
        <w:tabs>
          <w:tab w:val="left" w:pos="795"/>
          <w:tab w:val="left" w:pos="10339"/>
        </w:tabs>
      </w:pPr>
      <w:r>
        <w:rPr>
          <w:noProof/>
        </w:rPr>
        <w:drawing>
          <wp:anchor distT="0" distB="0" distL="0" distR="0" simplePos="0" relativeHeight="251857920" behindDoc="1" locked="0" layoutInCell="1" allowOverlap="1" wp14:anchorId="63A7B5C9" wp14:editId="33F5C65F">
            <wp:simplePos x="0" y="0"/>
            <wp:positionH relativeFrom="page">
              <wp:posOffset>581048</wp:posOffset>
            </wp:positionH>
            <wp:positionV relativeFrom="paragraph">
              <wp:posOffset>-16670</wp:posOffset>
            </wp:positionV>
            <wp:extent cx="238241" cy="238241"/>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8" cstate="print"/>
                    <a:stretch>
                      <a:fillRect/>
                    </a:stretch>
                  </pic:blipFill>
                  <pic:spPr>
                    <a:xfrm>
                      <a:off x="0" y="0"/>
                      <a:ext cx="238241" cy="238241"/>
                    </a:xfrm>
                    <a:prstGeom prst="rect">
                      <a:avLst/>
                    </a:prstGeom>
                  </pic:spPr>
                </pic:pic>
              </a:graphicData>
            </a:graphic>
          </wp:anchor>
        </w:drawing>
      </w:r>
      <w:r>
        <w:rPr>
          <w:noProof/>
        </w:rPr>
        <mc:AlternateContent>
          <mc:Choice Requires="wps">
            <w:drawing>
              <wp:anchor distT="0" distB="0" distL="114300" distR="114300" simplePos="0" relativeHeight="251859968" behindDoc="1" locked="0" layoutInCell="1" allowOverlap="1" wp14:anchorId="76C808FE" wp14:editId="730DFA59">
                <wp:simplePos x="0" y="0"/>
                <wp:positionH relativeFrom="page">
                  <wp:posOffset>3295650</wp:posOffset>
                </wp:positionH>
                <wp:positionV relativeFrom="paragraph">
                  <wp:posOffset>839470</wp:posOffset>
                </wp:positionV>
                <wp:extent cx="1783715" cy="254000"/>
                <wp:effectExtent l="0" t="0" r="0" b="0"/>
                <wp:wrapNone/>
                <wp:docPr id="1263656259" name="WordArt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480000">
                          <a:off x="0" y="0"/>
                          <a:ext cx="1783715" cy="254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31DDDA" w14:textId="77777777" w:rsidR="00B23397" w:rsidRDefault="00B23397" w:rsidP="00B23397">
                            <w:pPr>
                              <w:jc w:val="center"/>
                              <w:rPr>
                                <w:rFonts w:ascii="&amp;quot" w:hAnsi="&amp;quot"/>
                                <w:color w:val="000000"/>
                                <w:sz w:val="27"/>
                                <w:szCs w:val="27"/>
                                <w14:textFill>
                                  <w14:solidFill>
                                    <w14:srgbClr w14:val="000000">
                                      <w14:alpha w14:val="94000"/>
                                    </w14:srgbClr>
                                  </w14:solidFill>
                                </w14:textFill>
                              </w:rPr>
                            </w:pPr>
                            <w:r>
                              <w:rPr>
                                <w:rFonts w:ascii="&amp;quot" w:hAnsi="&amp;quot"/>
                                <w:color w:val="000000"/>
                                <w:sz w:val="27"/>
                                <w:szCs w:val="27"/>
                                <w14:textFill>
                                  <w14:solidFill>
                                    <w14:srgbClr w14:val="000000">
                                      <w14:alpha w14:val="94000"/>
                                    </w14:srgbClr>
                                  </w14:solidFill>
                                </w14:textFill>
                              </w:rPr>
                              <w:t>Fiona Whittaker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6C808FE" id="_x0000_t202" coordsize="21600,21600" o:spt="202" path="m,l,21600r21600,l21600,xe">
                <v:stroke joinstyle="miter"/>
                <v:path gradientshapeok="t" o:connecttype="rect"/>
              </v:shapetype>
              <v:shape id="WordArt 521" o:spid="_x0000_s1026" type="#_x0000_t202" style="position:absolute;left:0;text-align:left;margin-left:259.5pt;margin-top:66.1pt;width:140.45pt;height:20pt;rotation:-52;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" filled="f" stroked="f">
                <v:stroke joinstyle="round"/>
                <v:path arrowok="t"/>
                <v:textbox>
                  <w:txbxContent>
                    <w:p w14:paraId="7B31DDDA" w14:textId="77777777" w:rsidR="00B23397" w:rsidRDefault="00B23397" w:rsidP="00B23397">
                      <w:pPr>
                        <w:jc w:val="center"/>
                        <w:rPr>
                          <w:rFonts w:ascii="&amp;quot" w:hAnsi="&amp;quot"/>
                          <w:color w:val="000000"/>
                          <w:sz w:val="27"/>
                          <w:szCs w:val="27"/>
                          <w14:textFill>
                            <w14:solidFill>
                              <w14:srgbClr w14:val="000000">
                                <w14:alpha w14:val="94000"/>
                              </w14:srgbClr>
                            </w14:solidFill>
                          </w14:textFill>
                        </w:rPr>
                      </w:pPr>
                      <w:r>
                        <w:rPr>
                          <w:rFonts w:ascii="&amp;quot" w:hAnsi="&amp;quot"/>
                          <w:color w:val="000000"/>
                          <w:sz w:val="27"/>
                          <w:szCs w:val="27"/>
                          <w14:textFill>
                            <w14:solidFill>
                              <w14:srgbClr w14:val="000000">
                                <w14:alpha w14:val="94000"/>
                              </w14:srgbClr>
                            </w14:solidFill>
                          </w14:textFill>
                        </w:rPr>
                        <w:t>Fiona Whittaker</w:t>
                      </w:r>
                    </w:p>
                  </w:txbxContent>
                </v:textbox>
                <w10:wrap anchorx="page"/>
              </v:shape>
            </w:pict>
          </mc:Fallback>
        </mc:AlternateContent>
      </w:r>
      <w:r>
        <w:rPr>
          <w:rFonts w:ascii="Times New Roman"/>
          <w:b w:val="0"/>
          <w:color w:val="FFFFFF"/>
          <w:shd w:val="clear" w:color="auto" w:fill="25BEB6"/>
        </w:rPr>
        <w:t xml:space="preserve"> </w:t>
      </w:r>
      <w:r>
        <w:rPr>
          <w:rFonts w:ascii="Times New Roman"/>
          <w:b w:val="0"/>
          <w:color w:val="FFFFFF"/>
          <w:shd w:val="clear" w:color="auto" w:fill="25BEB6"/>
        </w:rPr>
        <w:tab/>
      </w:r>
      <w:r>
        <w:rPr>
          <w:color w:val="FFFFFF"/>
          <w:shd w:val="clear" w:color="auto" w:fill="25BEB6"/>
        </w:rPr>
        <w:t>4.</w:t>
      </w:r>
      <w:r>
        <w:rPr>
          <w:color w:val="FFFFFF"/>
          <w:spacing w:val="-2"/>
          <w:shd w:val="clear" w:color="auto" w:fill="25BEB6"/>
        </w:rPr>
        <w:t xml:space="preserve"> </w:t>
      </w:r>
      <w:r>
        <w:rPr>
          <w:color w:val="FFFFFF"/>
          <w:shd w:val="clear" w:color="auto" w:fill="25BEB6"/>
        </w:rPr>
        <w:t>Policy</w:t>
      </w:r>
      <w:r>
        <w:rPr>
          <w:color w:val="FFFFFF"/>
          <w:shd w:val="clear" w:color="auto" w:fill="25BEB6"/>
        </w:rPr>
        <w:tab/>
      </w:r>
    </w:p>
    <w:p w14:paraId="3FCE1325" w14:textId="77777777" w:rsidR="00B23397" w:rsidRDefault="00B23397" w:rsidP="00B23397">
      <w:pPr>
        <w:pStyle w:val="BodyText"/>
        <w:spacing w:before="5"/>
        <w:rPr>
          <w:rFonts w:ascii="Arial"/>
          <w:b/>
          <w:sz w:val="29"/>
        </w:rPr>
      </w:pPr>
    </w:p>
    <w:p w14:paraId="5FC14C81" w14:textId="77777777" w:rsidR="00B23397" w:rsidRDefault="00B23397" w:rsidP="006D30E4">
      <w:pPr>
        <w:pStyle w:val="Heading2"/>
        <w:numPr>
          <w:ilvl w:val="1"/>
          <w:numId w:val="30"/>
        </w:numPr>
        <w:tabs>
          <w:tab w:val="left" w:pos="1166"/>
        </w:tabs>
        <w:spacing w:before="1"/>
        <w:ind w:left="1440" w:hanging="589"/>
      </w:pPr>
      <w:r>
        <w:t xml:space="preserve">CQC Regulated Activities, Service </w:t>
      </w:r>
      <w:r>
        <w:rPr>
          <w:spacing w:val="-5"/>
        </w:rPr>
        <w:t xml:space="preserve">Types </w:t>
      </w:r>
      <w:r>
        <w:t>and Service User</w:t>
      </w:r>
      <w:r>
        <w:rPr>
          <w:spacing w:val="23"/>
        </w:rPr>
        <w:t xml:space="preserve"> </w:t>
      </w:r>
      <w:r>
        <w:t>Bands</w:t>
      </w:r>
    </w:p>
    <w:p w14:paraId="15A0D771" w14:textId="77777777" w:rsidR="00B23397" w:rsidRDefault="00B23397" w:rsidP="00B23397">
      <w:pPr>
        <w:pStyle w:val="BodyText"/>
        <w:spacing w:before="5"/>
        <w:rPr>
          <w:rFonts w:ascii="Arial"/>
          <w:b/>
          <w:sz w:val="19"/>
        </w:rPr>
      </w:pPr>
    </w:p>
    <w:p w14:paraId="5675D713" w14:textId="77777777" w:rsidR="00B23397" w:rsidRDefault="00B23397" w:rsidP="00B23397">
      <w:pPr>
        <w:pStyle w:val="BodyText"/>
        <w:spacing w:line="230" w:lineRule="auto"/>
        <w:ind w:left="795" w:right="1528"/>
      </w:pPr>
      <w:r>
        <w:t>Where required, Christadelphian Care Homes (CCH) will be registered with the CQC for regulated activities, service types and service user bands as defined in the CQC Statement of</w:t>
      </w:r>
      <w:r>
        <w:rPr>
          <w:spacing w:val="55"/>
        </w:rPr>
        <w:t xml:space="preserve"> </w:t>
      </w:r>
      <w:r>
        <w:t>Purpose.</w:t>
      </w:r>
    </w:p>
    <w:p w14:paraId="01C8E99E" w14:textId="77777777" w:rsidR="00B23397" w:rsidRDefault="00B23397" w:rsidP="00B23397">
      <w:pPr>
        <w:pStyle w:val="BodyText"/>
        <w:spacing w:before="1"/>
        <w:rPr>
          <w:sz w:val="20"/>
        </w:rPr>
      </w:pPr>
    </w:p>
    <w:p w14:paraId="13B71397" w14:textId="77777777" w:rsidR="00B23397" w:rsidRDefault="00B23397" w:rsidP="00B23397">
      <w:pPr>
        <w:pStyle w:val="BodyText"/>
        <w:spacing w:line="230" w:lineRule="auto"/>
        <w:ind w:left="795" w:right="1944"/>
        <w:jc w:val="both"/>
      </w:pPr>
      <w:r>
        <w:t>This will ensure that Christadelphian Care Homes (CCH) provides services that are safe, effective, caring, responsive and well-led in line with the CQC's published quality statements, regulatory framework and associated best practice guidance.</w:t>
      </w:r>
    </w:p>
    <w:p w14:paraId="71773C61" w14:textId="77777777" w:rsidR="00B23397" w:rsidRDefault="00B23397" w:rsidP="00B23397">
      <w:pPr>
        <w:pStyle w:val="BodyText"/>
        <w:spacing w:before="1"/>
        <w:rPr>
          <w:sz w:val="19"/>
        </w:rPr>
      </w:pPr>
    </w:p>
    <w:p w14:paraId="065452BF" w14:textId="77777777" w:rsidR="00B23397" w:rsidRDefault="00B23397" w:rsidP="00B23397">
      <w:pPr>
        <w:pStyle w:val="Heading2"/>
        <w:spacing w:before="1"/>
      </w:pPr>
      <w:r>
        <w:t>Christadelphian Care Homes (CCH) is registered to provide the following regulated activities:</w:t>
      </w:r>
    </w:p>
    <w:p w14:paraId="6BF72673" w14:textId="77777777" w:rsidR="00B23397" w:rsidRDefault="00B23397" w:rsidP="00B23397">
      <w:pPr>
        <w:pStyle w:val="BodyText"/>
        <w:spacing w:before="5"/>
        <w:rPr>
          <w:rFonts w:ascii="Arial"/>
          <w:b/>
          <w:sz w:val="19"/>
        </w:rPr>
      </w:pPr>
    </w:p>
    <w:p w14:paraId="038B0B68" w14:textId="77777777" w:rsidR="00B23397" w:rsidRDefault="00B23397" w:rsidP="00B23397">
      <w:pPr>
        <w:pStyle w:val="BodyText"/>
        <w:spacing w:line="230" w:lineRule="auto"/>
        <w:ind w:left="795" w:right="1374"/>
      </w:pPr>
      <w:r>
        <w:t>Care home service without nursing, Accommodation for persons who require nursing or personal care, Older people, Dementia, Alzheimer's, Epilepsy, Parkinson's Disease, Stroke, Visual Impairment, Speech Impairment, Convalescence, Respite Care</w:t>
      </w:r>
    </w:p>
    <w:p w14:paraId="08415167" w14:textId="77777777" w:rsidR="00B23397" w:rsidRDefault="00B23397" w:rsidP="00B23397">
      <w:pPr>
        <w:pStyle w:val="BodyText"/>
        <w:spacing w:before="1"/>
        <w:rPr>
          <w:sz w:val="19"/>
        </w:rPr>
      </w:pPr>
    </w:p>
    <w:p w14:paraId="443B795B" w14:textId="77777777" w:rsidR="00B23397" w:rsidRDefault="00B23397" w:rsidP="00B23397">
      <w:pPr>
        <w:pStyle w:val="ListParagraph"/>
        <w:widowControl w:val="0"/>
        <w:numPr>
          <w:ilvl w:val="1"/>
          <w:numId w:val="30"/>
        </w:numPr>
        <w:tabs>
          <w:tab w:val="left" w:pos="1166"/>
        </w:tabs>
        <w:autoSpaceDE w:val="0"/>
        <w:autoSpaceDN w:val="0"/>
        <w:spacing w:before="74" w:after="0" w:line="240" w:lineRule="auto"/>
        <w:ind w:hanging="370"/>
        <w:contextualSpacing w:val="0"/>
        <w:rPr>
          <w:rFonts w:ascii="Arial"/>
          <w:b/>
        </w:rPr>
      </w:pPr>
      <w:r>
        <w:rPr>
          <w:rFonts w:ascii="Arial"/>
          <w:b/>
        </w:rPr>
        <w:t>Care and Support at Christadelphian Care Homes</w:t>
      </w:r>
      <w:r>
        <w:rPr>
          <w:rFonts w:ascii="Arial"/>
          <w:b/>
          <w:spacing w:val="18"/>
        </w:rPr>
        <w:t xml:space="preserve"> </w:t>
      </w:r>
      <w:r>
        <w:rPr>
          <w:rFonts w:ascii="Arial"/>
          <w:b/>
        </w:rPr>
        <w:t>(CCH)</w:t>
      </w:r>
    </w:p>
    <w:p w14:paraId="38AB6DA1" w14:textId="77777777" w:rsidR="00B23397" w:rsidRDefault="00B23397" w:rsidP="00B23397">
      <w:pPr>
        <w:pStyle w:val="BodyText"/>
        <w:spacing w:before="5"/>
        <w:rPr>
          <w:rFonts w:ascii="Arial"/>
          <w:b/>
          <w:sz w:val="19"/>
        </w:rPr>
      </w:pPr>
    </w:p>
    <w:p w14:paraId="23997D9A" w14:textId="77777777" w:rsidR="00B23397" w:rsidRDefault="00B23397" w:rsidP="00B23397">
      <w:pPr>
        <w:pStyle w:val="BodyText"/>
        <w:spacing w:before="1" w:line="230" w:lineRule="auto"/>
        <w:ind w:left="795" w:right="2227"/>
      </w:pPr>
      <w:r>
        <w:t>Christadelphian Care Homes (CCH) provides care and support to Residents with a range of needs in a person-centred, safe, and lawful way.</w:t>
      </w:r>
    </w:p>
    <w:p w14:paraId="527434B1" w14:textId="77777777" w:rsidR="00B23397" w:rsidRDefault="00B23397" w:rsidP="00B23397">
      <w:pPr>
        <w:pStyle w:val="BodyText"/>
        <w:rPr>
          <w:sz w:val="20"/>
        </w:rPr>
      </w:pPr>
    </w:p>
    <w:p w14:paraId="4F164989" w14:textId="77777777" w:rsidR="00B23397" w:rsidRDefault="00B23397" w:rsidP="00B23397">
      <w:pPr>
        <w:pStyle w:val="BodyText"/>
        <w:spacing w:before="1" w:line="230" w:lineRule="auto"/>
        <w:ind w:left="795" w:right="1528"/>
      </w:pPr>
      <w:r>
        <w:t>All staff must follow the guidance within this policy and the Resident's Care Plan, ensuring that assessed needs, reasonable adjustments and individual preferences are met.</w:t>
      </w:r>
    </w:p>
    <w:p w14:paraId="250FE171" w14:textId="77777777" w:rsidR="00B23397" w:rsidRDefault="00B23397" w:rsidP="00B23397">
      <w:pPr>
        <w:pStyle w:val="BodyText"/>
        <w:spacing w:line="243" w:lineRule="exact"/>
        <w:ind w:left="1470"/>
      </w:pPr>
      <w:r>
        <w:rPr>
          <w:noProof/>
        </w:rPr>
        <mc:AlternateContent>
          <mc:Choice Requires="wps">
            <w:drawing>
              <wp:anchor distT="0" distB="0" distL="114300" distR="114300" simplePos="0" relativeHeight="251659264" behindDoc="0" locked="0" layoutInCell="1" allowOverlap="1" wp14:anchorId="7A4A0EC1" wp14:editId="06250E02">
                <wp:simplePos x="0" y="0"/>
                <wp:positionH relativeFrom="page">
                  <wp:posOffset>1248410</wp:posOffset>
                </wp:positionH>
                <wp:positionV relativeFrom="paragraph">
                  <wp:posOffset>67945</wp:posOffset>
                </wp:positionV>
                <wp:extent cx="38735" cy="38735"/>
                <wp:effectExtent l="0" t="0" r="0" b="0"/>
                <wp:wrapNone/>
                <wp:docPr id="1995378684"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67338575 h 61"/>
                            <a:gd name="T2" fmla="*/ 10483850 w 61"/>
                            <a:gd name="T3" fmla="*/ 67338575 h 61"/>
                            <a:gd name="T4" fmla="*/ 8870950 w 61"/>
                            <a:gd name="T5" fmla="*/ 66935350 h 61"/>
                            <a:gd name="T6" fmla="*/ 0 w 61"/>
                            <a:gd name="T7" fmla="*/ 56854725 h 61"/>
                            <a:gd name="T8" fmla="*/ 0 w 61"/>
                            <a:gd name="T9" fmla="*/ 53628925 h 61"/>
                            <a:gd name="T10" fmla="*/ 10483850 w 61"/>
                            <a:gd name="T11" fmla="*/ 43145075 h 61"/>
                            <a:gd name="T12" fmla="*/ 13709650 w 61"/>
                            <a:gd name="T13" fmla="*/ 43145075 h 61"/>
                            <a:gd name="T14" fmla="*/ 24193500 w 61"/>
                            <a:gd name="T15" fmla="*/ 53628925 h 61"/>
                            <a:gd name="T16" fmla="*/ 24193500 w 61"/>
                            <a:gd name="T17" fmla="*/ 56854725 h 61"/>
                            <a:gd name="T18" fmla="*/ 13709650 w 61"/>
                            <a:gd name="T19" fmla="*/ 6733857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475F9" id="Freeform 520" o:spid="_x0000_s1026" style="position:absolute;margin-left:98.3pt;margin-top:5.35pt;width:3.05pt;height: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Every Resident is treated equally and with dignity and</w:t>
      </w:r>
      <w:r>
        <w:rPr>
          <w:spacing w:val="55"/>
        </w:rPr>
        <w:t xml:space="preserve"> </w:t>
      </w:r>
      <w:r>
        <w:t>respect</w:t>
      </w:r>
    </w:p>
    <w:p w14:paraId="6D486944" w14:textId="77777777" w:rsidR="00B23397" w:rsidRDefault="00B23397" w:rsidP="00B23397">
      <w:pPr>
        <w:pStyle w:val="BodyText"/>
        <w:spacing w:before="74" w:line="230" w:lineRule="auto"/>
        <w:ind w:left="1470" w:right="1697"/>
      </w:pPr>
      <w:r>
        <w:rPr>
          <w:noProof/>
        </w:rPr>
        <mc:AlternateContent>
          <mc:Choice Requires="wps">
            <w:drawing>
              <wp:anchor distT="0" distB="0" distL="114300" distR="114300" simplePos="0" relativeHeight="251660288" behindDoc="0" locked="0" layoutInCell="1" allowOverlap="1" wp14:anchorId="56971AFF" wp14:editId="7DF39248">
                <wp:simplePos x="0" y="0"/>
                <wp:positionH relativeFrom="page">
                  <wp:posOffset>1248410</wp:posOffset>
                </wp:positionH>
                <wp:positionV relativeFrom="paragraph">
                  <wp:posOffset>113665</wp:posOffset>
                </wp:positionV>
                <wp:extent cx="38735" cy="38735"/>
                <wp:effectExtent l="0" t="0" r="0" b="0"/>
                <wp:wrapNone/>
                <wp:docPr id="888861542"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6370775 h 61"/>
                            <a:gd name="T2" fmla="*/ 10483850 w 61"/>
                            <a:gd name="T3" fmla="*/ 96370775 h 61"/>
                            <a:gd name="T4" fmla="*/ 8870950 w 61"/>
                            <a:gd name="T5" fmla="*/ 95967550 h 61"/>
                            <a:gd name="T6" fmla="*/ 0 w 61"/>
                            <a:gd name="T7" fmla="*/ 85886925 h 61"/>
                            <a:gd name="T8" fmla="*/ 0 w 61"/>
                            <a:gd name="T9" fmla="*/ 82661125 h 61"/>
                            <a:gd name="T10" fmla="*/ 10483850 w 61"/>
                            <a:gd name="T11" fmla="*/ 72177275 h 61"/>
                            <a:gd name="T12" fmla="*/ 13709650 w 61"/>
                            <a:gd name="T13" fmla="*/ 72177275 h 61"/>
                            <a:gd name="T14" fmla="*/ 24193500 w 61"/>
                            <a:gd name="T15" fmla="*/ 82661125 h 61"/>
                            <a:gd name="T16" fmla="*/ 24193500 w 61"/>
                            <a:gd name="T17" fmla="*/ 85886925 h 61"/>
                            <a:gd name="T18" fmla="*/ 13709650 w 61"/>
                            <a:gd name="T19" fmla="*/ 9637077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C7A4C" id="Freeform 519" o:spid="_x0000_s1026" style="position:absolute;margin-left:98.3pt;margin-top:8.95pt;width:3.05pt;height: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Care and support are tailored to individual needs, preferences and desired outcomes</w:t>
      </w:r>
    </w:p>
    <w:p w14:paraId="21E0B097" w14:textId="182E4692" w:rsidR="00B23397" w:rsidRDefault="00B23397" w:rsidP="00B23397">
      <w:pPr>
        <w:pStyle w:val="BodyText"/>
        <w:spacing w:before="69"/>
        <w:ind w:left="1470"/>
      </w:pPr>
      <w:r>
        <w:rPr>
          <w:noProof/>
        </w:rPr>
        <mc:AlternateContent>
          <mc:Choice Requires="wps">
            <w:drawing>
              <wp:anchor distT="0" distB="0" distL="114300" distR="114300" simplePos="0" relativeHeight="251661312" behindDoc="0" locked="0" layoutInCell="1" allowOverlap="1" wp14:anchorId="043FD8B5" wp14:editId="206957AC">
                <wp:simplePos x="0" y="0"/>
                <wp:positionH relativeFrom="page">
                  <wp:posOffset>1248410</wp:posOffset>
                </wp:positionH>
                <wp:positionV relativeFrom="paragraph">
                  <wp:posOffset>115570</wp:posOffset>
                </wp:positionV>
                <wp:extent cx="38735" cy="38735"/>
                <wp:effectExtent l="0" t="0" r="0" b="0"/>
                <wp:wrapNone/>
                <wp:docPr id="412762604"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7580450 h 61"/>
                            <a:gd name="T2" fmla="*/ 10483850 w 61"/>
                            <a:gd name="T3" fmla="*/ 97580450 h 61"/>
                            <a:gd name="T4" fmla="*/ 8870950 w 61"/>
                            <a:gd name="T5" fmla="*/ 97177225 h 61"/>
                            <a:gd name="T6" fmla="*/ 0 w 61"/>
                            <a:gd name="T7" fmla="*/ 87096600 h 61"/>
                            <a:gd name="T8" fmla="*/ 0 w 61"/>
                            <a:gd name="T9" fmla="*/ 83870800 h 61"/>
                            <a:gd name="T10" fmla="*/ 10483850 w 61"/>
                            <a:gd name="T11" fmla="*/ 73386950 h 61"/>
                            <a:gd name="T12" fmla="*/ 13709650 w 61"/>
                            <a:gd name="T13" fmla="*/ 73386950 h 61"/>
                            <a:gd name="T14" fmla="*/ 24193500 w 61"/>
                            <a:gd name="T15" fmla="*/ 83870800 h 61"/>
                            <a:gd name="T16" fmla="*/ 24193500 w 61"/>
                            <a:gd name="T17" fmla="*/ 87096600 h 61"/>
                            <a:gd name="T18" fmla="*/ 13709650 w 61"/>
                            <a:gd name="T19" fmla="*/ 9758045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1F3AC" id="Freeform 518" o:spid="_x0000_s1026" style="position:absolute;margin-left:98.3pt;margin-top:9.1pt;width:3.05pt;height: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 xml:space="preserve">Staff follow legal, </w:t>
      </w:r>
      <w:r>
        <w:rPr>
          <w:spacing w:val="-3"/>
        </w:rPr>
        <w:t xml:space="preserve">regulatory, </w:t>
      </w:r>
      <w:r>
        <w:t>and professional guidance at all</w:t>
      </w:r>
      <w:r>
        <w:rPr>
          <w:spacing w:val="57"/>
        </w:rPr>
        <w:t xml:space="preserve"> </w:t>
      </w:r>
      <w:r>
        <w:t>times</w:t>
      </w:r>
    </w:p>
    <w:p w14:paraId="429C501E" w14:textId="0BB06B45" w:rsidR="00B23397" w:rsidRDefault="00B23397" w:rsidP="00B23397">
      <w:pPr>
        <w:pStyle w:val="BodyText"/>
        <w:spacing w:before="105" w:line="230" w:lineRule="auto"/>
        <w:ind w:left="1470" w:right="2272"/>
      </w:pPr>
      <w:r>
        <w:rPr>
          <w:noProof/>
        </w:rPr>
        <mc:AlternateContent>
          <mc:Choice Requires="wps">
            <w:drawing>
              <wp:anchor distT="0" distB="0" distL="114300" distR="114300" simplePos="0" relativeHeight="251913216" behindDoc="0" locked="0" layoutInCell="1" allowOverlap="1" wp14:anchorId="01457C9B" wp14:editId="61C9FB95">
                <wp:simplePos x="0" y="0"/>
                <wp:positionH relativeFrom="page">
                  <wp:posOffset>1248410</wp:posOffset>
                </wp:positionH>
                <wp:positionV relativeFrom="paragraph">
                  <wp:posOffset>133350</wp:posOffset>
                </wp:positionV>
                <wp:extent cx="38735" cy="38735"/>
                <wp:effectExtent l="0" t="0" r="0" b="0"/>
                <wp:wrapNone/>
                <wp:docPr id="751811122"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108870750 h 61"/>
                            <a:gd name="T2" fmla="*/ 10483850 w 61"/>
                            <a:gd name="T3" fmla="*/ 108870750 h 61"/>
                            <a:gd name="T4" fmla="*/ 8870950 w 61"/>
                            <a:gd name="T5" fmla="*/ 108467525 h 61"/>
                            <a:gd name="T6" fmla="*/ 0 w 61"/>
                            <a:gd name="T7" fmla="*/ 98386900 h 61"/>
                            <a:gd name="T8" fmla="*/ 0 w 61"/>
                            <a:gd name="T9" fmla="*/ 95161100 h 61"/>
                            <a:gd name="T10" fmla="*/ 10483850 w 61"/>
                            <a:gd name="T11" fmla="*/ 84677250 h 61"/>
                            <a:gd name="T12" fmla="*/ 13709650 w 61"/>
                            <a:gd name="T13" fmla="*/ 84677250 h 61"/>
                            <a:gd name="T14" fmla="*/ 24193500 w 61"/>
                            <a:gd name="T15" fmla="*/ 95161100 h 61"/>
                            <a:gd name="T16" fmla="*/ 24193500 w 61"/>
                            <a:gd name="T17" fmla="*/ 98386900 h 61"/>
                            <a:gd name="T18" fmla="*/ 13709650 w 61"/>
                            <a:gd name="T19" fmla="*/ 10887075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7D036" id="Freeform 517" o:spid="_x0000_s1026" style="position:absolute;margin-left:98.3pt;margin-top:10.5pt;width:3.05pt;height:3.0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Person-centred approaches are used to promote independence, choice, and wellbeing</w:t>
      </w:r>
    </w:p>
    <w:p w14:paraId="77425CD9" w14:textId="77777777" w:rsidR="00B23397" w:rsidRDefault="00B23397" w:rsidP="00B23397">
      <w:pPr>
        <w:pStyle w:val="BodyText"/>
        <w:spacing w:before="77" w:line="230" w:lineRule="auto"/>
        <w:ind w:left="720" w:right="1911"/>
      </w:pPr>
      <w:r>
        <w:t>To support this approach, staff will also follow the policies and procedures below where applicable:</w:t>
      </w:r>
    </w:p>
    <w:p w14:paraId="47F0EEF0" w14:textId="77777777" w:rsidR="00B23397" w:rsidRDefault="00B23397" w:rsidP="00B23397">
      <w:pPr>
        <w:pStyle w:val="BodyText"/>
        <w:spacing w:line="304" w:lineRule="auto"/>
        <w:ind w:left="1470" w:right="5135"/>
      </w:pPr>
      <w:r>
        <w:rPr>
          <w:noProof/>
        </w:rPr>
        <mc:AlternateContent>
          <mc:Choice Requires="wps">
            <w:drawing>
              <wp:anchor distT="0" distB="0" distL="114300" distR="114300" simplePos="0" relativeHeight="251915264" behindDoc="0" locked="0" layoutInCell="1" allowOverlap="1" wp14:anchorId="1458836C" wp14:editId="22B6787A">
                <wp:simplePos x="0" y="0"/>
                <wp:positionH relativeFrom="page">
                  <wp:posOffset>1248410</wp:posOffset>
                </wp:positionH>
                <wp:positionV relativeFrom="paragraph">
                  <wp:posOffset>71755</wp:posOffset>
                </wp:positionV>
                <wp:extent cx="38735" cy="38735"/>
                <wp:effectExtent l="0" t="0" r="0" b="0"/>
                <wp:wrapNone/>
                <wp:docPr id="648428928"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69757925 h 61"/>
                            <a:gd name="T2" fmla="*/ 10483850 w 61"/>
                            <a:gd name="T3" fmla="*/ 69757925 h 61"/>
                            <a:gd name="T4" fmla="*/ 8870950 w 61"/>
                            <a:gd name="T5" fmla="*/ 69354700 h 61"/>
                            <a:gd name="T6" fmla="*/ 0 w 61"/>
                            <a:gd name="T7" fmla="*/ 59274075 h 61"/>
                            <a:gd name="T8" fmla="*/ 0 w 61"/>
                            <a:gd name="T9" fmla="*/ 56048275 h 61"/>
                            <a:gd name="T10" fmla="*/ 10483850 w 61"/>
                            <a:gd name="T11" fmla="*/ 45564425 h 61"/>
                            <a:gd name="T12" fmla="*/ 13709650 w 61"/>
                            <a:gd name="T13" fmla="*/ 45564425 h 61"/>
                            <a:gd name="T14" fmla="*/ 24193500 w 61"/>
                            <a:gd name="T15" fmla="*/ 56048275 h 61"/>
                            <a:gd name="T16" fmla="*/ 24193500 w 61"/>
                            <a:gd name="T17" fmla="*/ 59274075 h 61"/>
                            <a:gd name="T18" fmla="*/ 13709650 w 61"/>
                            <a:gd name="T19" fmla="*/ 6975792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BA578" id="Freeform 516" o:spid="_x0000_s1026" style="position:absolute;margin-left:98.3pt;margin-top:5.65pt;width:3.05pt;height:3.0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16288" behindDoc="0" locked="0" layoutInCell="1" allowOverlap="1" wp14:anchorId="4D389EEC" wp14:editId="1035A794">
                <wp:simplePos x="0" y="0"/>
                <wp:positionH relativeFrom="page">
                  <wp:posOffset>1248410</wp:posOffset>
                </wp:positionH>
                <wp:positionV relativeFrom="paragraph">
                  <wp:posOffset>271780</wp:posOffset>
                </wp:positionV>
                <wp:extent cx="38735" cy="38735"/>
                <wp:effectExtent l="0" t="0" r="0" b="0"/>
                <wp:wrapNone/>
                <wp:docPr id="1969059142"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196773800 h 61"/>
                            <a:gd name="T2" fmla="*/ 10483850 w 61"/>
                            <a:gd name="T3" fmla="*/ 196773800 h 61"/>
                            <a:gd name="T4" fmla="*/ 8870950 w 61"/>
                            <a:gd name="T5" fmla="*/ 196370575 h 61"/>
                            <a:gd name="T6" fmla="*/ 0 w 61"/>
                            <a:gd name="T7" fmla="*/ 186289950 h 61"/>
                            <a:gd name="T8" fmla="*/ 0 w 61"/>
                            <a:gd name="T9" fmla="*/ 183064150 h 61"/>
                            <a:gd name="T10" fmla="*/ 10483850 w 61"/>
                            <a:gd name="T11" fmla="*/ 172580300 h 61"/>
                            <a:gd name="T12" fmla="*/ 13709650 w 61"/>
                            <a:gd name="T13" fmla="*/ 172580300 h 61"/>
                            <a:gd name="T14" fmla="*/ 24193500 w 61"/>
                            <a:gd name="T15" fmla="*/ 183064150 h 61"/>
                            <a:gd name="T16" fmla="*/ 24193500 w 61"/>
                            <a:gd name="T17" fmla="*/ 186289950 h 61"/>
                            <a:gd name="T18" fmla="*/ 13709650 w 61"/>
                            <a:gd name="T19" fmla="*/ 19677380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3AB3B" id="Freeform 515" o:spid="_x0000_s1026" style="position:absolute;margin-left:98.3pt;margin-top:21.4pt;width:3.05pt;height:3.05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Person-Centred Care and Supporting Planning Safeguarding Adults</w:t>
      </w:r>
    </w:p>
    <w:p w14:paraId="1AEB4BC3" w14:textId="77777777" w:rsidR="00B23397" w:rsidRDefault="00B23397" w:rsidP="00B23397">
      <w:pPr>
        <w:pStyle w:val="BodyText"/>
        <w:spacing w:line="304" w:lineRule="auto"/>
        <w:ind w:left="1470" w:right="3733"/>
      </w:pPr>
      <w:r>
        <w:rPr>
          <w:noProof/>
        </w:rPr>
        <mc:AlternateContent>
          <mc:Choice Requires="wps">
            <w:drawing>
              <wp:anchor distT="0" distB="0" distL="114300" distR="114300" simplePos="0" relativeHeight="251917312" behindDoc="0" locked="0" layoutInCell="1" allowOverlap="1" wp14:anchorId="756AA0D8" wp14:editId="16A974A2">
                <wp:simplePos x="0" y="0"/>
                <wp:positionH relativeFrom="page">
                  <wp:posOffset>1248410</wp:posOffset>
                </wp:positionH>
                <wp:positionV relativeFrom="paragraph">
                  <wp:posOffset>71755</wp:posOffset>
                </wp:positionV>
                <wp:extent cx="38735" cy="38735"/>
                <wp:effectExtent l="0" t="0" r="0" b="0"/>
                <wp:wrapNone/>
                <wp:docPr id="64417583"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69757925 h 61"/>
                            <a:gd name="T2" fmla="*/ 10483850 w 61"/>
                            <a:gd name="T3" fmla="*/ 69757925 h 61"/>
                            <a:gd name="T4" fmla="*/ 8870950 w 61"/>
                            <a:gd name="T5" fmla="*/ 69354700 h 61"/>
                            <a:gd name="T6" fmla="*/ 0 w 61"/>
                            <a:gd name="T7" fmla="*/ 59274075 h 61"/>
                            <a:gd name="T8" fmla="*/ 0 w 61"/>
                            <a:gd name="T9" fmla="*/ 56048275 h 61"/>
                            <a:gd name="T10" fmla="*/ 10483850 w 61"/>
                            <a:gd name="T11" fmla="*/ 45564425 h 61"/>
                            <a:gd name="T12" fmla="*/ 13709650 w 61"/>
                            <a:gd name="T13" fmla="*/ 45564425 h 61"/>
                            <a:gd name="T14" fmla="*/ 24193500 w 61"/>
                            <a:gd name="T15" fmla="*/ 56048275 h 61"/>
                            <a:gd name="T16" fmla="*/ 24193500 w 61"/>
                            <a:gd name="T17" fmla="*/ 59274075 h 61"/>
                            <a:gd name="T18" fmla="*/ 13709650 w 61"/>
                            <a:gd name="T19" fmla="*/ 6975792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79413" id="Freeform 514" o:spid="_x0000_s1026" style="position:absolute;margin-left:98.3pt;margin-top:5.65pt;width:3.05pt;height:3.0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18336" behindDoc="0" locked="0" layoutInCell="1" allowOverlap="1" wp14:anchorId="7DEC2F8F" wp14:editId="68E97071">
                <wp:simplePos x="0" y="0"/>
                <wp:positionH relativeFrom="page">
                  <wp:posOffset>1248410</wp:posOffset>
                </wp:positionH>
                <wp:positionV relativeFrom="paragraph">
                  <wp:posOffset>271780</wp:posOffset>
                </wp:positionV>
                <wp:extent cx="38735" cy="38735"/>
                <wp:effectExtent l="0" t="0" r="0" b="0"/>
                <wp:wrapNone/>
                <wp:docPr id="896388328"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196773800 h 61"/>
                            <a:gd name="T2" fmla="*/ 10483850 w 61"/>
                            <a:gd name="T3" fmla="*/ 196773800 h 61"/>
                            <a:gd name="T4" fmla="*/ 8870950 w 61"/>
                            <a:gd name="T5" fmla="*/ 196370575 h 61"/>
                            <a:gd name="T6" fmla="*/ 0 w 61"/>
                            <a:gd name="T7" fmla="*/ 186289950 h 61"/>
                            <a:gd name="T8" fmla="*/ 0 w 61"/>
                            <a:gd name="T9" fmla="*/ 183064150 h 61"/>
                            <a:gd name="T10" fmla="*/ 10483850 w 61"/>
                            <a:gd name="T11" fmla="*/ 172580300 h 61"/>
                            <a:gd name="T12" fmla="*/ 13709650 w 61"/>
                            <a:gd name="T13" fmla="*/ 172580300 h 61"/>
                            <a:gd name="T14" fmla="*/ 24193500 w 61"/>
                            <a:gd name="T15" fmla="*/ 183064150 h 61"/>
                            <a:gd name="T16" fmla="*/ 24193500 w 61"/>
                            <a:gd name="T17" fmla="*/ 186289950 h 61"/>
                            <a:gd name="T18" fmla="*/ 13709650 w 61"/>
                            <a:gd name="T19" fmla="*/ 19677380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6E2A7" id="Freeform 513" o:spid="_x0000_s1026" style="position:absolute;margin-left:98.3pt;margin-top:21.4pt;width:3.05pt;height:3.0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 xml:space="preserve">Whistleblowing </w:t>
      </w:r>
    </w:p>
    <w:p w14:paraId="010B3BA4" w14:textId="215026C0" w:rsidR="00B23397" w:rsidRDefault="00B23397" w:rsidP="00B23397">
      <w:pPr>
        <w:pStyle w:val="BodyText"/>
        <w:spacing w:line="304" w:lineRule="auto"/>
        <w:ind w:left="1470" w:right="3733"/>
      </w:pPr>
      <w:r>
        <w:t>Mental Capacity Act (MCA) 2005</w:t>
      </w:r>
    </w:p>
    <w:p w14:paraId="26FBBCE0" w14:textId="77777777" w:rsidR="00B23397" w:rsidRDefault="00B23397" w:rsidP="00B23397">
      <w:pPr>
        <w:pStyle w:val="BodyText"/>
        <w:spacing w:line="304" w:lineRule="auto"/>
        <w:ind w:left="1470" w:right="5716"/>
      </w:pPr>
      <w:r>
        <w:rPr>
          <w:noProof/>
        </w:rPr>
        <mc:AlternateContent>
          <mc:Choice Requires="wps">
            <w:drawing>
              <wp:anchor distT="0" distB="0" distL="114300" distR="114300" simplePos="0" relativeHeight="251919360" behindDoc="0" locked="0" layoutInCell="1" allowOverlap="1" wp14:anchorId="5E8B83AE" wp14:editId="294781E1">
                <wp:simplePos x="0" y="0"/>
                <wp:positionH relativeFrom="page">
                  <wp:posOffset>1248410</wp:posOffset>
                </wp:positionH>
                <wp:positionV relativeFrom="paragraph">
                  <wp:posOffset>71755</wp:posOffset>
                </wp:positionV>
                <wp:extent cx="38735" cy="38735"/>
                <wp:effectExtent l="0" t="0" r="0" b="0"/>
                <wp:wrapNone/>
                <wp:docPr id="656368306"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69757925 h 61"/>
                            <a:gd name="T2" fmla="*/ 10483850 w 61"/>
                            <a:gd name="T3" fmla="*/ 69757925 h 61"/>
                            <a:gd name="T4" fmla="*/ 8870950 w 61"/>
                            <a:gd name="T5" fmla="*/ 69354700 h 61"/>
                            <a:gd name="T6" fmla="*/ 0 w 61"/>
                            <a:gd name="T7" fmla="*/ 59274075 h 61"/>
                            <a:gd name="T8" fmla="*/ 0 w 61"/>
                            <a:gd name="T9" fmla="*/ 56048275 h 61"/>
                            <a:gd name="T10" fmla="*/ 10483850 w 61"/>
                            <a:gd name="T11" fmla="*/ 45564425 h 61"/>
                            <a:gd name="T12" fmla="*/ 13709650 w 61"/>
                            <a:gd name="T13" fmla="*/ 45564425 h 61"/>
                            <a:gd name="T14" fmla="*/ 24193500 w 61"/>
                            <a:gd name="T15" fmla="*/ 56048275 h 61"/>
                            <a:gd name="T16" fmla="*/ 24193500 w 61"/>
                            <a:gd name="T17" fmla="*/ 59274075 h 61"/>
                            <a:gd name="T18" fmla="*/ 13709650 w 61"/>
                            <a:gd name="T19" fmla="*/ 6975792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2FAD" id="Freeform 512" o:spid="_x0000_s1026" style="position:absolute;margin-left:98.3pt;margin-top:5.65pt;width:3.05pt;height:3.05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20384" behindDoc="0" locked="0" layoutInCell="1" allowOverlap="1" wp14:anchorId="374E5C25" wp14:editId="5431D540">
                <wp:simplePos x="0" y="0"/>
                <wp:positionH relativeFrom="page">
                  <wp:posOffset>1248410</wp:posOffset>
                </wp:positionH>
                <wp:positionV relativeFrom="paragraph">
                  <wp:posOffset>271780</wp:posOffset>
                </wp:positionV>
                <wp:extent cx="38735" cy="38735"/>
                <wp:effectExtent l="0" t="0" r="0" b="0"/>
                <wp:wrapNone/>
                <wp:docPr id="1850376058"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196773800 h 61"/>
                            <a:gd name="T2" fmla="*/ 10483850 w 61"/>
                            <a:gd name="T3" fmla="*/ 196773800 h 61"/>
                            <a:gd name="T4" fmla="*/ 8870950 w 61"/>
                            <a:gd name="T5" fmla="*/ 196370575 h 61"/>
                            <a:gd name="T6" fmla="*/ 0 w 61"/>
                            <a:gd name="T7" fmla="*/ 186289950 h 61"/>
                            <a:gd name="T8" fmla="*/ 0 w 61"/>
                            <a:gd name="T9" fmla="*/ 183064150 h 61"/>
                            <a:gd name="T10" fmla="*/ 10483850 w 61"/>
                            <a:gd name="T11" fmla="*/ 172580300 h 61"/>
                            <a:gd name="T12" fmla="*/ 13709650 w 61"/>
                            <a:gd name="T13" fmla="*/ 172580300 h 61"/>
                            <a:gd name="T14" fmla="*/ 24193500 w 61"/>
                            <a:gd name="T15" fmla="*/ 183064150 h 61"/>
                            <a:gd name="T16" fmla="*/ 24193500 w 61"/>
                            <a:gd name="T17" fmla="*/ 186289950 h 61"/>
                            <a:gd name="T18" fmla="*/ 13709650 w 61"/>
                            <a:gd name="T19" fmla="*/ 19677380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FAF16" id="Freeform 511" o:spid="_x0000_s1026" style="position:absolute;margin-left:98.3pt;margin-top:21.4pt;width:3.05pt;height:3.0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21408" behindDoc="0" locked="0" layoutInCell="1" allowOverlap="1" wp14:anchorId="16CEE1FA" wp14:editId="19BFF29D">
                <wp:simplePos x="0" y="0"/>
                <wp:positionH relativeFrom="page">
                  <wp:posOffset>1248410</wp:posOffset>
                </wp:positionH>
                <wp:positionV relativeFrom="paragraph">
                  <wp:posOffset>471805</wp:posOffset>
                </wp:positionV>
                <wp:extent cx="38735" cy="38735"/>
                <wp:effectExtent l="0" t="0" r="0" b="0"/>
                <wp:wrapNone/>
                <wp:docPr id="1481860050"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323789675 h 61"/>
                            <a:gd name="T2" fmla="*/ 10483850 w 61"/>
                            <a:gd name="T3" fmla="*/ 323789675 h 61"/>
                            <a:gd name="T4" fmla="*/ 8870950 w 61"/>
                            <a:gd name="T5" fmla="*/ 323386450 h 61"/>
                            <a:gd name="T6" fmla="*/ 0 w 61"/>
                            <a:gd name="T7" fmla="*/ 313305825 h 61"/>
                            <a:gd name="T8" fmla="*/ 0 w 61"/>
                            <a:gd name="T9" fmla="*/ 310080025 h 61"/>
                            <a:gd name="T10" fmla="*/ 10483850 w 61"/>
                            <a:gd name="T11" fmla="*/ 299596175 h 61"/>
                            <a:gd name="T12" fmla="*/ 13709650 w 61"/>
                            <a:gd name="T13" fmla="*/ 299596175 h 61"/>
                            <a:gd name="T14" fmla="*/ 24193500 w 61"/>
                            <a:gd name="T15" fmla="*/ 310080025 h 61"/>
                            <a:gd name="T16" fmla="*/ 24193500 w 61"/>
                            <a:gd name="T17" fmla="*/ 313305825 h 61"/>
                            <a:gd name="T18" fmla="*/ 13709650 w 61"/>
                            <a:gd name="T19" fmla="*/ 32378967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1A9CB" id="Freeform 510" o:spid="_x0000_s1026" style="position:absolute;margin-left:98.3pt;margin-top:37.15pt;width:3.05pt;height:3.0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22432" behindDoc="0" locked="0" layoutInCell="1" allowOverlap="1" wp14:anchorId="73CB2CC0" wp14:editId="5480B909">
                <wp:simplePos x="0" y="0"/>
                <wp:positionH relativeFrom="page">
                  <wp:posOffset>1248410</wp:posOffset>
                </wp:positionH>
                <wp:positionV relativeFrom="paragraph">
                  <wp:posOffset>671830</wp:posOffset>
                </wp:positionV>
                <wp:extent cx="38735" cy="38735"/>
                <wp:effectExtent l="0" t="0" r="0" b="0"/>
                <wp:wrapNone/>
                <wp:docPr id="293098474"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450805550 h 61"/>
                            <a:gd name="T2" fmla="*/ 10483850 w 61"/>
                            <a:gd name="T3" fmla="*/ 450805550 h 61"/>
                            <a:gd name="T4" fmla="*/ 8870950 w 61"/>
                            <a:gd name="T5" fmla="*/ 450402325 h 61"/>
                            <a:gd name="T6" fmla="*/ 0 w 61"/>
                            <a:gd name="T7" fmla="*/ 440321700 h 61"/>
                            <a:gd name="T8" fmla="*/ 0 w 61"/>
                            <a:gd name="T9" fmla="*/ 437095900 h 61"/>
                            <a:gd name="T10" fmla="*/ 10483850 w 61"/>
                            <a:gd name="T11" fmla="*/ 426612050 h 61"/>
                            <a:gd name="T12" fmla="*/ 13709650 w 61"/>
                            <a:gd name="T13" fmla="*/ 426612050 h 61"/>
                            <a:gd name="T14" fmla="*/ 24193500 w 61"/>
                            <a:gd name="T15" fmla="*/ 437095900 h 61"/>
                            <a:gd name="T16" fmla="*/ 24193500 w 61"/>
                            <a:gd name="T17" fmla="*/ 440321700 h 61"/>
                            <a:gd name="T18" fmla="*/ 13709650 w 61"/>
                            <a:gd name="T19" fmla="*/ 45080555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E9E6" id="Freeform 509" o:spid="_x0000_s1026" style="position:absolute;margin-left:98.3pt;margin-top:52.9pt;width:3.05pt;height:3.0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Deprivation Of Liberty Safeguards Consent to Care, Support and Treatment Equality, Diversity and Human Rights Overarching Medicines Management</w:t>
      </w:r>
    </w:p>
    <w:p w14:paraId="020F51CD" w14:textId="77777777" w:rsidR="00B23397" w:rsidRDefault="00B23397" w:rsidP="00B23397">
      <w:pPr>
        <w:pStyle w:val="BodyText"/>
        <w:spacing w:before="105" w:line="230" w:lineRule="auto"/>
        <w:ind w:left="1440" w:right="1399"/>
      </w:pPr>
      <w:r>
        <w:rPr>
          <w:noProof/>
        </w:rPr>
        <mc:AlternateContent>
          <mc:Choice Requires="wps">
            <w:drawing>
              <wp:anchor distT="0" distB="0" distL="114300" distR="114300" simplePos="0" relativeHeight="251923456" behindDoc="0" locked="0" layoutInCell="1" allowOverlap="1" wp14:anchorId="69476EB3" wp14:editId="746EC076">
                <wp:simplePos x="0" y="0"/>
                <wp:positionH relativeFrom="page">
                  <wp:posOffset>1248410</wp:posOffset>
                </wp:positionH>
                <wp:positionV relativeFrom="paragraph">
                  <wp:posOffset>71755</wp:posOffset>
                </wp:positionV>
                <wp:extent cx="38735" cy="38735"/>
                <wp:effectExtent l="0" t="0" r="0" b="0"/>
                <wp:wrapNone/>
                <wp:docPr id="1689844659"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69757925 h 61"/>
                            <a:gd name="T2" fmla="*/ 10483850 w 61"/>
                            <a:gd name="T3" fmla="*/ 69757925 h 61"/>
                            <a:gd name="T4" fmla="*/ 8870950 w 61"/>
                            <a:gd name="T5" fmla="*/ 69354700 h 61"/>
                            <a:gd name="T6" fmla="*/ 0 w 61"/>
                            <a:gd name="T7" fmla="*/ 59274075 h 61"/>
                            <a:gd name="T8" fmla="*/ 0 w 61"/>
                            <a:gd name="T9" fmla="*/ 56048275 h 61"/>
                            <a:gd name="T10" fmla="*/ 10483850 w 61"/>
                            <a:gd name="T11" fmla="*/ 45564425 h 61"/>
                            <a:gd name="T12" fmla="*/ 13709650 w 61"/>
                            <a:gd name="T13" fmla="*/ 45564425 h 61"/>
                            <a:gd name="T14" fmla="*/ 24193500 w 61"/>
                            <a:gd name="T15" fmla="*/ 56048275 h 61"/>
                            <a:gd name="T16" fmla="*/ 24193500 w 61"/>
                            <a:gd name="T17" fmla="*/ 59274075 h 61"/>
                            <a:gd name="T18" fmla="*/ 13709650 w 61"/>
                            <a:gd name="T19" fmla="*/ 6975792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5C12D" id="Freeform 508" o:spid="_x0000_s1026" style="position:absolute;margin-left:98.3pt;margin-top:5.65pt;width:3.05pt;height:3.05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24480" behindDoc="0" locked="0" layoutInCell="1" allowOverlap="1" wp14:anchorId="57DA5D3C" wp14:editId="6F37B610">
                <wp:simplePos x="0" y="0"/>
                <wp:positionH relativeFrom="page">
                  <wp:posOffset>1248410</wp:posOffset>
                </wp:positionH>
                <wp:positionV relativeFrom="paragraph">
                  <wp:posOffset>271780</wp:posOffset>
                </wp:positionV>
                <wp:extent cx="38735" cy="38735"/>
                <wp:effectExtent l="0" t="0" r="0" b="0"/>
                <wp:wrapNone/>
                <wp:docPr id="46965936"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196773800 h 61"/>
                            <a:gd name="T2" fmla="*/ 10483850 w 61"/>
                            <a:gd name="T3" fmla="*/ 196773800 h 61"/>
                            <a:gd name="T4" fmla="*/ 8870950 w 61"/>
                            <a:gd name="T5" fmla="*/ 196370575 h 61"/>
                            <a:gd name="T6" fmla="*/ 0 w 61"/>
                            <a:gd name="T7" fmla="*/ 186289950 h 61"/>
                            <a:gd name="T8" fmla="*/ 0 w 61"/>
                            <a:gd name="T9" fmla="*/ 183064150 h 61"/>
                            <a:gd name="T10" fmla="*/ 10483850 w 61"/>
                            <a:gd name="T11" fmla="*/ 172580300 h 61"/>
                            <a:gd name="T12" fmla="*/ 13709650 w 61"/>
                            <a:gd name="T13" fmla="*/ 172580300 h 61"/>
                            <a:gd name="T14" fmla="*/ 24193500 w 61"/>
                            <a:gd name="T15" fmla="*/ 183064150 h 61"/>
                            <a:gd name="T16" fmla="*/ 24193500 w 61"/>
                            <a:gd name="T17" fmla="*/ 186289950 h 61"/>
                            <a:gd name="T18" fmla="*/ 13709650 w 61"/>
                            <a:gd name="T19" fmla="*/ 19677380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13764" id="Freeform 507" o:spid="_x0000_s1026" style="position:absolute;margin-left:98.3pt;margin-top:21.4pt;width:3.05pt;height:3.05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25504" behindDoc="0" locked="0" layoutInCell="1" allowOverlap="1" wp14:anchorId="475079E6" wp14:editId="75615095">
                <wp:simplePos x="0" y="0"/>
                <wp:positionH relativeFrom="page">
                  <wp:posOffset>1248410</wp:posOffset>
                </wp:positionH>
                <wp:positionV relativeFrom="paragraph">
                  <wp:posOffset>471805</wp:posOffset>
                </wp:positionV>
                <wp:extent cx="38735" cy="38735"/>
                <wp:effectExtent l="0" t="0" r="0" b="0"/>
                <wp:wrapNone/>
                <wp:docPr id="91035694"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323789675 h 61"/>
                            <a:gd name="T2" fmla="*/ 10483850 w 61"/>
                            <a:gd name="T3" fmla="*/ 323789675 h 61"/>
                            <a:gd name="T4" fmla="*/ 8870950 w 61"/>
                            <a:gd name="T5" fmla="*/ 323386450 h 61"/>
                            <a:gd name="T6" fmla="*/ 0 w 61"/>
                            <a:gd name="T7" fmla="*/ 313305825 h 61"/>
                            <a:gd name="T8" fmla="*/ 0 w 61"/>
                            <a:gd name="T9" fmla="*/ 310080025 h 61"/>
                            <a:gd name="T10" fmla="*/ 10483850 w 61"/>
                            <a:gd name="T11" fmla="*/ 299596175 h 61"/>
                            <a:gd name="T12" fmla="*/ 13709650 w 61"/>
                            <a:gd name="T13" fmla="*/ 299596175 h 61"/>
                            <a:gd name="T14" fmla="*/ 24193500 w 61"/>
                            <a:gd name="T15" fmla="*/ 310080025 h 61"/>
                            <a:gd name="T16" fmla="*/ 24193500 w 61"/>
                            <a:gd name="T17" fmla="*/ 313305825 h 61"/>
                            <a:gd name="T18" fmla="*/ 13709650 w 61"/>
                            <a:gd name="T19" fmla="*/ 32378967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5DB80" id="Freeform 506" o:spid="_x0000_s1026" style="position:absolute;margin-left:98.3pt;margin-top:37.15pt;width:3.05pt;height:3.0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 xml:space="preserve">Positive Behaviour Support Including Challenging Behaviour </w:t>
      </w:r>
    </w:p>
    <w:p w14:paraId="495620D0" w14:textId="77777777" w:rsidR="00B23397" w:rsidRDefault="00B23397" w:rsidP="00B23397">
      <w:pPr>
        <w:pStyle w:val="BodyText"/>
        <w:spacing w:before="105" w:line="230" w:lineRule="auto"/>
        <w:ind w:left="1440" w:right="1399"/>
      </w:pPr>
      <w:r>
        <w:t>Restrictive Practices</w:t>
      </w:r>
      <w:r>
        <w:t xml:space="preserve"> </w:t>
      </w:r>
      <w:r>
        <w:t xml:space="preserve">Including Restraint and Physical Interventions </w:t>
      </w:r>
    </w:p>
    <w:p w14:paraId="7AA8FEA7" w14:textId="7C449027" w:rsidR="00B23397" w:rsidRDefault="00B23397" w:rsidP="00B23397">
      <w:pPr>
        <w:pStyle w:val="BodyText"/>
        <w:spacing w:before="105" w:line="230" w:lineRule="auto"/>
        <w:ind w:left="720" w:right="1682"/>
        <w:sectPr w:rsidR="00B23397" w:rsidSect="00B23397">
          <w:headerReference w:type="default" r:id="rId9"/>
          <w:pgSz w:w="11900" w:h="16840"/>
          <w:pgMar w:top="1660" w:right="0" w:bottom="820" w:left="720" w:header="0" w:footer="622" w:gutter="0"/>
          <w:cols w:space="720"/>
        </w:sectPr>
      </w:pPr>
      <w:r>
        <w:t xml:space="preserve">This list is not exhaustive and there will be additional policies and procedures in place to support specific Resident needs. Staff must seek clarification from their line manager or the Registered </w:t>
      </w:r>
      <w:r>
        <w:rPr>
          <w:spacing w:val="-3"/>
        </w:rPr>
        <w:t>Manager,</w:t>
      </w:r>
      <w:r>
        <w:t xml:space="preserve"> if there is any</w:t>
      </w:r>
      <w:r>
        <w:rPr>
          <w:spacing w:val="54"/>
        </w:rPr>
        <w:t xml:space="preserve"> </w:t>
      </w:r>
      <w:r>
        <w:rPr>
          <w:spacing w:val="-3"/>
        </w:rPr>
        <w:t>uncertainty.</w:t>
      </w:r>
    </w:p>
    <w:p w14:paraId="07D7F767" w14:textId="12E927AE" w:rsidR="00B23397" w:rsidRDefault="00B23397" w:rsidP="00B23397">
      <w:pPr>
        <w:pStyle w:val="BodyText"/>
        <w:spacing w:line="304" w:lineRule="auto"/>
        <w:ind w:left="1470" w:right="2920"/>
      </w:pPr>
    </w:p>
    <w:p w14:paraId="0271021D" w14:textId="77777777" w:rsidR="00B23397" w:rsidRDefault="00B23397" w:rsidP="00B23397">
      <w:pPr>
        <w:pStyle w:val="BodyText"/>
        <w:spacing w:before="3"/>
        <w:rPr>
          <w:sz w:val="19"/>
        </w:rPr>
      </w:pPr>
    </w:p>
    <w:p w14:paraId="446AB17C" w14:textId="77777777" w:rsidR="00B23397" w:rsidRDefault="00B23397" w:rsidP="00B23397">
      <w:pPr>
        <w:pStyle w:val="BodyText"/>
        <w:spacing w:before="1" w:line="230" w:lineRule="auto"/>
        <w:ind w:left="795" w:right="1636"/>
      </w:pPr>
      <w:r>
        <w:t>Staff supporting any specialist area of need will receive appropriate induction and training. They will complete competency assessments, where required, to meet the needs of Residents as outlined in the Training Policy and Procedure at Christadelphian Care Homes (CCH).</w:t>
      </w:r>
    </w:p>
    <w:p w14:paraId="4C27AD32" w14:textId="77777777" w:rsidR="00B23397" w:rsidRDefault="00B23397" w:rsidP="00B23397">
      <w:pPr>
        <w:pStyle w:val="BodyText"/>
        <w:spacing w:before="1"/>
        <w:rPr>
          <w:sz w:val="20"/>
        </w:rPr>
      </w:pPr>
    </w:p>
    <w:p w14:paraId="292C307B" w14:textId="77777777" w:rsidR="00B23397" w:rsidRDefault="00B23397" w:rsidP="00B23397">
      <w:pPr>
        <w:pStyle w:val="BodyText"/>
        <w:spacing w:before="1" w:line="230" w:lineRule="auto"/>
        <w:ind w:left="795" w:right="1574"/>
      </w:pPr>
      <w:r>
        <w:t>To ensure Residents receive person-centred care and support from Christadelphian Care Homes (CCH), staff must adhere to the following:</w:t>
      </w:r>
    </w:p>
    <w:p w14:paraId="1F4CA5F1" w14:textId="77777777" w:rsidR="00B23397" w:rsidRPr="00B23397" w:rsidRDefault="00B23397" w:rsidP="00B23397">
      <w:pPr>
        <w:pStyle w:val="ListParagraph"/>
        <w:widowControl w:val="0"/>
        <w:numPr>
          <w:ilvl w:val="1"/>
          <w:numId w:val="30"/>
        </w:numPr>
        <w:tabs>
          <w:tab w:val="left" w:pos="1166"/>
        </w:tabs>
        <w:autoSpaceDE w:val="0"/>
        <w:autoSpaceDN w:val="0"/>
        <w:spacing w:before="73" w:after="0" w:line="230" w:lineRule="auto"/>
        <w:ind w:left="795" w:right="1889" w:firstLine="0"/>
        <w:contextualSpacing w:val="0"/>
        <w:rPr>
          <w:rFonts w:ascii="Microsoft Sans Serif" w:hAnsi="Microsoft Sans Serif" w:cs="Microsoft Sans Serif"/>
        </w:rPr>
      </w:pPr>
      <w:r w:rsidRPr="003B1F1D">
        <w:rPr>
          <w:rFonts w:ascii="Microsoft Sans Serif" w:hAnsi="Microsoft Sans Serif" w:cs="Microsoft Sans Serif"/>
          <w:b/>
          <w:bCs/>
        </w:rPr>
        <w:t>Registration, governance and service delivery arrangements</w:t>
      </w:r>
      <w:r w:rsidRPr="00B23397">
        <w:rPr>
          <w:rFonts w:ascii="Microsoft Sans Serif" w:hAnsi="Microsoft Sans Serif" w:cs="Microsoft Sans Serif"/>
        </w:rPr>
        <w:t xml:space="preserve"> reflect the principles of </w:t>
      </w:r>
      <w:r w:rsidRPr="00B23397">
        <w:rPr>
          <w:rFonts w:ascii="Microsoft Sans Serif" w:hAnsi="Microsoft Sans Serif" w:cs="Microsoft Sans Serif"/>
          <w:spacing w:val="-3"/>
        </w:rPr>
        <w:t xml:space="preserve">equality, </w:t>
      </w:r>
      <w:r w:rsidRPr="00B23397">
        <w:rPr>
          <w:rFonts w:ascii="Microsoft Sans Serif" w:hAnsi="Microsoft Sans Serif" w:cs="Microsoft Sans Serif"/>
        </w:rPr>
        <w:t>inclusion, human rights and equity of access and</w:t>
      </w:r>
      <w:r w:rsidRPr="00B23397">
        <w:rPr>
          <w:rFonts w:ascii="Microsoft Sans Serif" w:hAnsi="Microsoft Sans Serif" w:cs="Microsoft Sans Serif"/>
          <w:spacing w:val="54"/>
        </w:rPr>
        <w:t xml:space="preserve"> </w:t>
      </w:r>
      <w:r w:rsidRPr="00B23397">
        <w:rPr>
          <w:rFonts w:ascii="Microsoft Sans Serif" w:hAnsi="Microsoft Sans Serif" w:cs="Microsoft Sans Serif"/>
        </w:rPr>
        <w:t>outcomes.</w:t>
      </w:r>
    </w:p>
    <w:p w14:paraId="5A86DE6C" w14:textId="705C9969" w:rsidR="00B23397" w:rsidRDefault="00B23397" w:rsidP="006D30E4">
      <w:pPr>
        <w:pStyle w:val="Heading2"/>
        <w:numPr>
          <w:ilvl w:val="1"/>
          <w:numId w:val="30"/>
        </w:numPr>
        <w:tabs>
          <w:tab w:val="left" w:pos="1134"/>
        </w:tabs>
        <w:spacing w:before="65"/>
        <w:ind w:left="1276" w:hanging="425"/>
      </w:pPr>
      <w:r>
        <w:t xml:space="preserve"> </w:t>
      </w:r>
      <w:r>
        <w:t>Christadelphian Care Homes (CCH) Responsibilities and</w:t>
      </w:r>
      <w:r>
        <w:rPr>
          <w:spacing w:val="13"/>
        </w:rPr>
        <w:t xml:space="preserve"> </w:t>
      </w:r>
      <w:r>
        <w:t>Representatives</w:t>
      </w:r>
    </w:p>
    <w:p w14:paraId="030FC734" w14:textId="77777777" w:rsidR="00B23397" w:rsidRDefault="00B23397" w:rsidP="00B23397">
      <w:pPr>
        <w:pStyle w:val="BodyText"/>
        <w:spacing w:before="6"/>
        <w:rPr>
          <w:rFonts w:ascii="Arial"/>
          <w:b/>
          <w:sz w:val="19"/>
        </w:rPr>
      </w:pPr>
    </w:p>
    <w:p w14:paraId="0F59D3EF" w14:textId="77777777" w:rsidR="00B23397" w:rsidRDefault="00B23397" w:rsidP="00B23397">
      <w:pPr>
        <w:pStyle w:val="BodyText"/>
        <w:spacing w:line="230" w:lineRule="auto"/>
        <w:ind w:left="795" w:right="2113"/>
      </w:pPr>
      <w:r>
        <w:t xml:space="preserve">The Registered Manager and nominated individual of Christadelphian Care Homes (CCH), have overall management responsibility for this policy and procedure and for </w:t>
      </w:r>
      <w:r w:rsidRPr="00B23397">
        <w:t>ensuring</w:t>
      </w:r>
      <w:r>
        <w:t xml:space="preserve"> the proper governance of Christadelphian Care Homes (CCH).</w:t>
      </w:r>
    </w:p>
    <w:p w14:paraId="04243A97" w14:textId="77777777" w:rsidR="00B23397" w:rsidRPr="00B23397" w:rsidRDefault="00B23397" w:rsidP="00B23397">
      <w:pPr>
        <w:spacing w:after="0" w:line="466" w:lineRule="exact"/>
        <w:ind w:left="795" w:right="4672"/>
        <w:rPr>
          <w:rFonts w:ascii="Microsoft Sans Serif" w:hAnsi="Microsoft Sans Serif" w:cs="Microsoft Sans Serif"/>
        </w:rPr>
      </w:pPr>
      <w:r w:rsidRPr="00B23397">
        <w:rPr>
          <w:rFonts w:ascii="Microsoft Sans Serif" w:hAnsi="Microsoft Sans Serif" w:cs="Microsoft Sans Serif"/>
        </w:rPr>
        <w:t xml:space="preserve">The Registered Manager role is held by: Various </w:t>
      </w:r>
    </w:p>
    <w:p w14:paraId="3763E4AF" w14:textId="77777777" w:rsidR="00B23397" w:rsidRPr="00B23397" w:rsidRDefault="00B23397" w:rsidP="00B23397">
      <w:pPr>
        <w:spacing w:after="0" w:line="466" w:lineRule="exact"/>
        <w:ind w:left="795" w:right="3383"/>
        <w:rPr>
          <w:rFonts w:ascii="Microsoft Sans Serif" w:hAnsi="Microsoft Sans Serif" w:cs="Microsoft Sans Serif"/>
        </w:rPr>
      </w:pPr>
      <w:r w:rsidRPr="00B23397">
        <w:rPr>
          <w:rFonts w:ascii="Microsoft Sans Serif" w:hAnsi="Microsoft Sans Serif" w:cs="Microsoft Sans Serif"/>
        </w:rPr>
        <w:t xml:space="preserve">The nominated individual role is held by: David Morgan </w:t>
      </w:r>
    </w:p>
    <w:p w14:paraId="7CE87743" w14:textId="2990E9BE" w:rsidR="00B23397" w:rsidRDefault="00B23397" w:rsidP="00B23397">
      <w:pPr>
        <w:spacing w:before="50" w:line="466" w:lineRule="exact"/>
        <w:ind w:left="795" w:right="3383"/>
        <w:rPr>
          <w:rFonts w:ascii="Arial"/>
          <w:b/>
        </w:rPr>
      </w:pPr>
      <w:r>
        <w:rPr>
          <w:rFonts w:ascii="Arial"/>
          <w:b/>
        </w:rPr>
        <w:t>Christadelphian Care Homes (CCH) will ensure that at all times:</w:t>
      </w:r>
    </w:p>
    <w:p w14:paraId="7D343F52" w14:textId="77777777" w:rsidR="00B23397" w:rsidRDefault="00B23397" w:rsidP="00B23397">
      <w:pPr>
        <w:pStyle w:val="BodyText"/>
        <w:spacing w:line="192" w:lineRule="exact"/>
        <w:ind w:left="1470"/>
      </w:pPr>
      <w:r>
        <w:rPr>
          <w:noProof/>
        </w:rPr>
        <mc:AlternateContent>
          <mc:Choice Requires="wps">
            <w:drawing>
              <wp:anchor distT="0" distB="0" distL="114300" distR="114300" simplePos="0" relativeHeight="251674624" behindDoc="0" locked="0" layoutInCell="1" allowOverlap="1" wp14:anchorId="3DD5412E" wp14:editId="39324812">
                <wp:simplePos x="0" y="0"/>
                <wp:positionH relativeFrom="page">
                  <wp:posOffset>1248410</wp:posOffset>
                </wp:positionH>
                <wp:positionV relativeFrom="paragraph">
                  <wp:posOffset>34925</wp:posOffset>
                </wp:positionV>
                <wp:extent cx="38735" cy="38735"/>
                <wp:effectExtent l="0" t="0" r="0" b="0"/>
                <wp:wrapNone/>
                <wp:docPr id="557133929"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46370875 h 61"/>
                            <a:gd name="T2" fmla="*/ 10483850 w 61"/>
                            <a:gd name="T3" fmla="*/ 46370875 h 61"/>
                            <a:gd name="T4" fmla="*/ 8870950 w 61"/>
                            <a:gd name="T5" fmla="*/ 46370875 h 61"/>
                            <a:gd name="T6" fmla="*/ 0 w 61"/>
                            <a:gd name="T7" fmla="*/ 35887025 h 61"/>
                            <a:gd name="T8" fmla="*/ 0 w 61"/>
                            <a:gd name="T9" fmla="*/ 32661225 h 61"/>
                            <a:gd name="T10" fmla="*/ 10483850 w 61"/>
                            <a:gd name="T11" fmla="*/ 22177375 h 61"/>
                            <a:gd name="T12" fmla="*/ 13709650 w 61"/>
                            <a:gd name="T13" fmla="*/ 22177375 h 61"/>
                            <a:gd name="T14" fmla="*/ 24193500 w 61"/>
                            <a:gd name="T15" fmla="*/ 32661225 h 61"/>
                            <a:gd name="T16" fmla="*/ 24193500 w 61"/>
                            <a:gd name="T17" fmla="*/ 35887025 h 61"/>
                            <a:gd name="T18" fmla="*/ 13709650 w 61"/>
                            <a:gd name="T19" fmla="*/ 4637087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60"/>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DA2C7" id="Freeform 504" o:spid="_x0000_s1026" style="position:absolute;margin-left:98.3pt;margin-top:2.75pt;width:3.05pt;height:3.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" path="m34,60r-8,l22,60,,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The organisation is managed and governed appropriately</w:t>
      </w:r>
    </w:p>
    <w:p w14:paraId="586E21E7" w14:textId="77777777" w:rsidR="00B23397" w:rsidRDefault="00B23397" w:rsidP="00B23397">
      <w:pPr>
        <w:pStyle w:val="BodyText"/>
        <w:spacing w:before="66" w:line="304" w:lineRule="auto"/>
        <w:ind w:left="1470" w:right="951"/>
      </w:pPr>
      <w:r>
        <w:rPr>
          <w:noProof/>
        </w:rPr>
        <mc:AlternateContent>
          <mc:Choice Requires="wps">
            <w:drawing>
              <wp:anchor distT="0" distB="0" distL="114300" distR="114300" simplePos="0" relativeHeight="251675648" behindDoc="0" locked="0" layoutInCell="1" allowOverlap="1" wp14:anchorId="5903A385" wp14:editId="7BA4FC01">
                <wp:simplePos x="0" y="0"/>
                <wp:positionH relativeFrom="page">
                  <wp:posOffset>1248410</wp:posOffset>
                </wp:positionH>
                <wp:positionV relativeFrom="paragraph">
                  <wp:posOffset>113665</wp:posOffset>
                </wp:positionV>
                <wp:extent cx="38735" cy="38735"/>
                <wp:effectExtent l="0" t="0" r="0" b="0"/>
                <wp:wrapNone/>
                <wp:docPr id="826022562"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6370775 h 61"/>
                            <a:gd name="T2" fmla="*/ 10483850 w 61"/>
                            <a:gd name="T3" fmla="*/ 96370775 h 61"/>
                            <a:gd name="T4" fmla="*/ 8870950 w 61"/>
                            <a:gd name="T5" fmla="*/ 95967550 h 61"/>
                            <a:gd name="T6" fmla="*/ 0 w 61"/>
                            <a:gd name="T7" fmla="*/ 85886925 h 61"/>
                            <a:gd name="T8" fmla="*/ 0 w 61"/>
                            <a:gd name="T9" fmla="*/ 82661125 h 61"/>
                            <a:gd name="T10" fmla="*/ 10483850 w 61"/>
                            <a:gd name="T11" fmla="*/ 72177275 h 61"/>
                            <a:gd name="T12" fmla="*/ 13709650 w 61"/>
                            <a:gd name="T13" fmla="*/ 72177275 h 61"/>
                            <a:gd name="T14" fmla="*/ 24193500 w 61"/>
                            <a:gd name="T15" fmla="*/ 82661125 h 61"/>
                            <a:gd name="T16" fmla="*/ 24193500 w 61"/>
                            <a:gd name="T17" fmla="*/ 85886925 h 61"/>
                            <a:gd name="T18" fmla="*/ 13709650 w 61"/>
                            <a:gd name="T19" fmla="*/ 9637077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FBA46" id="Freeform 503" o:spid="_x0000_s1026" style="position:absolute;margin-left:98.3pt;margin-top:8.95pt;width:3.05pt;height:3.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676672" behindDoc="0" locked="0" layoutInCell="1" allowOverlap="1" wp14:anchorId="0364B8A4" wp14:editId="4A0C0BDF">
                <wp:simplePos x="0" y="0"/>
                <wp:positionH relativeFrom="page">
                  <wp:posOffset>1248410</wp:posOffset>
                </wp:positionH>
                <wp:positionV relativeFrom="paragraph">
                  <wp:posOffset>313690</wp:posOffset>
                </wp:positionV>
                <wp:extent cx="38735" cy="38735"/>
                <wp:effectExtent l="0" t="0" r="0" b="0"/>
                <wp:wrapNone/>
                <wp:docPr id="1966016426"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223386650 h 61"/>
                            <a:gd name="T2" fmla="*/ 10483850 w 61"/>
                            <a:gd name="T3" fmla="*/ 223386650 h 61"/>
                            <a:gd name="T4" fmla="*/ 8870950 w 61"/>
                            <a:gd name="T5" fmla="*/ 222983425 h 61"/>
                            <a:gd name="T6" fmla="*/ 0 w 61"/>
                            <a:gd name="T7" fmla="*/ 212902800 h 61"/>
                            <a:gd name="T8" fmla="*/ 0 w 61"/>
                            <a:gd name="T9" fmla="*/ 209677000 h 61"/>
                            <a:gd name="T10" fmla="*/ 10483850 w 61"/>
                            <a:gd name="T11" fmla="*/ 199193150 h 61"/>
                            <a:gd name="T12" fmla="*/ 13709650 w 61"/>
                            <a:gd name="T13" fmla="*/ 199193150 h 61"/>
                            <a:gd name="T14" fmla="*/ 24193500 w 61"/>
                            <a:gd name="T15" fmla="*/ 209677000 h 61"/>
                            <a:gd name="T16" fmla="*/ 24193500 w 61"/>
                            <a:gd name="T17" fmla="*/ 212902800 h 61"/>
                            <a:gd name="T18" fmla="*/ 13709650 w 61"/>
                            <a:gd name="T19" fmla="*/ 22338665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E7D9" id="Freeform 502" o:spid="_x0000_s1026" style="position:absolute;margin-left:98.3pt;margin-top:24.7pt;width:3.05pt;height:3.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Suitable systems are in place to effectively assess, monitor and improve the service Records are completed accurately and stored safely and securely</w:t>
      </w:r>
    </w:p>
    <w:p w14:paraId="1417712A" w14:textId="77777777" w:rsidR="00B23397" w:rsidRDefault="00B23397" w:rsidP="00B23397">
      <w:pPr>
        <w:pStyle w:val="BodyText"/>
        <w:spacing w:before="6" w:line="230" w:lineRule="auto"/>
        <w:ind w:left="1470" w:right="1528"/>
      </w:pPr>
      <w:r>
        <w:rPr>
          <w:noProof/>
        </w:rPr>
        <mc:AlternateContent>
          <mc:Choice Requires="wps">
            <w:drawing>
              <wp:anchor distT="0" distB="0" distL="114300" distR="114300" simplePos="0" relativeHeight="251677696" behindDoc="0" locked="0" layoutInCell="1" allowOverlap="1" wp14:anchorId="4B304EDD" wp14:editId="174E60DC">
                <wp:simplePos x="0" y="0"/>
                <wp:positionH relativeFrom="page">
                  <wp:posOffset>1248410</wp:posOffset>
                </wp:positionH>
                <wp:positionV relativeFrom="paragraph">
                  <wp:posOffset>70485</wp:posOffset>
                </wp:positionV>
                <wp:extent cx="38735" cy="38735"/>
                <wp:effectExtent l="0" t="0" r="0" b="0"/>
                <wp:wrapNone/>
                <wp:docPr id="989119262"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68951475 h 61"/>
                            <a:gd name="T2" fmla="*/ 10483850 w 61"/>
                            <a:gd name="T3" fmla="*/ 68951475 h 61"/>
                            <a:gd name="T4" fmla="*/ 8870950 w 61"/>
                            <a:gd name="T5" fmla="*/ 68548250 h 61"/>
                            <a:gd name="T6" fmla="*/ 0 w 61"/>
                            <a:gd name="T7" fmla="*/ 58467625 h 61"/>
                            <a:gd name="T8" fmla="*/ 0 w 61"/>
                            <a:gd name="T9" fmla="*/ 55241825 h 61"/>
                            <a:gd name="T10" fmla="*/ 10483850 w 61"/>
                            <a:gd name="T11" fmla="*/ 44757975 h 61"/>
                            <a:gd name="T12" fmla="*/ 13709650 w 61"/>
                            <a:gd name="T13" fmla="*/ 44757975 h 61"/>
                            <a:gd name="T14" fmla="*/ 24193500 w 61"/>
                            <a:gd name="T15" fmla="*/ 55241825 h 61"/>
                            <a:gd name="T16" fmla="*/ 24193500 w 61"/>
                            <a:gd name="T17" fmla="*/ 58467625 h 61"/>
                            <a:gd name="T18" fmla="*/ 13709650 w 61"/>
                            <a:gd name="T19" fmla="*/ 6895147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FA984" id="Freeform 501" o:spid="_x0000_s1026" style="position:absolute;margin-left:98.3pt;margin-top:5.55pt;width:3.05pt;height: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That the UK General Data Protection Regulation (UK GDPR) and the Data Protection Act 2018 are met</w:t>
      </w:r>
    </w:p>
    <w:p w14:paraId="625D0E5B" w14:textId="77777777" w:rsidR="00B23397" w:rsidRDefault="00B23397" w:rsidP="00B23397">
      <w:pPr>
        <w:pStyle w:val="BodyText"/>
        <w:spacing w:before="69"/>
        <w:ind w:left="1470"/>
      </w:pPr>
      <w:r>
        <w:rPr>
          <w:noProof/>
        </w:rPr>
        <mc:AlternateContent>
          <mc:Choice Requires="wps">
            <w:drawing>
              <wp:anchor distT="0" distB="0" distL="114300" distR="114300" simplePos="0" relativeHeight="251678720" behindDoc="0" locked="0" layoutInCell="1" allowOverlap="1" wp14:anchorId="34E692F7" wp14:editId="0CA0ECAB">
                <wp:simplePos x="0" y="0"/>
                <wp:positionH relativeFrom="page">
                  <wp:posOffset>1248410</wp:posOffset>
                </wp:positionH>
                <wp:positionV relativeFrom="paragraph">
                  <wp:posOffset>115570</wp:posOffset>
                </wp:positionV>
                <wp:extent cx="38735" cy="38735"/>
                <wp:effectExtent l="0" t="0" r="0" b="0"/>
                <wp:wrapNone/>
                <wp:docPr id="1643687353"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7580450 h 61"/>
                            <a:gd name="T2" fmla="*/ 10483850 w 61"/>
                            <a:gd name="T3" fmla="*/ 97580450 h 61"/>
                            <a:gd name="T4" fmla="*/ 8870950 w 61"/>
                            <a:gd name="T5" fmla="*/ 97177225 h 61"/>
                            <a:gd name="T6" fmla="*/ 0 w 61"/>
                            <a:gd name="T7" fmla="*/ 87096600 h 61"/>
                            <a:gd name="T8" fmla="*/ 0 w 61"/>
                            <a:gd name="T9" fmla="*/ 83870800 h 61"/>
                            <a:gd name="T10" fmla="*/ 10483850 w 61"/>
                            <a:gd name="T11" fmla="*/ 73386950 h 61"/>
                            <a:gd name="T12" fmla="*/ 13709650 w 61"/>
                            <a:gd name="T13" fmla="*/ 73386950 h 61"/>
                            <a:gd name="T14" fmla="*/ 24193500 w 61"/>
                            <a:gd name="T15" fmla="*/ 83870800 h 61"/>
                            <a:gd name="T16" fmla="*/ 24193500 w 61"/>
                            <a:gd name="T17" fmla="*/ 87096600 h 61"/>
                            <a:gd name="T18" fmla="*/ 13709650 w 61"/>
                            <a:gd name="T19" fmla="*/ 9758045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16A15" id="Freeform 500" o:spid="_x0000_s1026" style="position:absolute;margin-left:98.3pt;margin-top:9.1pt;width:3.05pt;height:3.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Care and support delivered is consistent, safe and of</w:t>
      </w:r>
      <w:r>
        <w:rPr>
          <w:spacing w:val="54"/>
        </w:rPr>
        <w:t xml:space="preserve"> </w:t>
      </w:r>
      <w:r>
        <w:t>high-quality</w:t>
      </w:r>
    </w:p>
    <w:p w14:paraId="287C8CDB" w14:textId="628D4601" w:rsidR="00B23397" w:rsidRPr="00B23397" w:rsidRDefault="00B23397" w:rsidP="00B23397">
      <w:pPr>
        <w:pStyle w:val="ListParagraph"/>
        <w:widowControl w:val="0"/>
        <w:numPr>
          <w:ilvl w:val="1"/>
          <w:numId w:val="30"/>
        </w:numPr>
        <w:tabs>
          <w:tab w:val="left" w:pos="1101"/>
        </w:tabs>
        <w:autoSpaceDE w:val="0"/>
        <w:autoSpaceDN w:val="0"/>
        <w:spacing w:before="138" w:after="0" w:line="240" w:lineRule="auto"/>
        <w:ind w:left="1100" w:right="1115" w:hanging="305"/>
        <w:contextualSpacing w:val="0"/>
        <w:rPr>
          <w:rFonts w:ascii="Microsoft Sans Serif" w:hAnsi="Microsoft Sans Serif" w:cs="Microsoft Sans Serif"/>
        </w:rPr>
      </w:pPr>
      <w:r>
        <w:t xml:space="preserve"> </w:t>
      </w:r>
      <w:r w:rsidRPr="00B23397">
        <w:rPr>
          <w:rFonts w:ascii="Microsoft Sans Serif" w:hAnsi="Microsoft Sans Serif" w:cs="Microsoft Sans Serif"/>
        </w:rPr>
        <w:t>This is also in line with the Policy Management Policy and Procedure at Christadelphian Care Homes (CCH) and includes accountability for embedding equality, diversity, inclusion and human rights</w:t>
      </w:r>
      <w:r w:rsidRPr="00B23397">
        <w:rPr>
          <w:rFonts w:ascii="Microsoft Sans Serif" w:hAnsi="Microsoft Sans Serif" w:cs="Microsoft Sans Serif"/>
        </w:rPr>
        <w:t xml:space="preserve"> into: </w:t>
      </w:r>
    </w:p>
    <w:p w14:paraId="6F2D7469" w14:textId="77777777" w:rsidR="00B23397" w:rsidRDefault="00B23397" w:rsidP="00B23397">
      <w:pPr>
        <w:pStyle w:val="BodyText"/>
        <w:spacing w:line="230" w:lineRule="auto"/>
        <w:ind w:left="795" w:right="1528"/>
      </w:pPr>
    </w:p>
    <w:p w14:paraId="37C8FB1B" w14:textId="77777777" w:rsidR="00B23397" w:rsidRDefault="00B23397" w:rsidP="00B23397">
      <w:pPr>
        <w:pStyle w:val="BodyText"/>
        <w:spacing w:before="1" w:line="304" w:lineRule="auto"/>
        <w:ind w:left="1560" w:right="7539"/>
      </w:pPr>
      <w:r>
        <w:rPr>
          <w:noProof/>
        </w:rPr>
        <mc:AlternateContent>
          <mc:Choice Requires="wps">
            <w:drawing>
              <wp:anchor distT="0" distB="0" distL="114300" distR="114300" simplePos="0" relativeHeight="251927552" behindDoc="0" locked="0" layoutInCell="1" allowOverlap="1" wp14:anchorId="21A12EC4" wp14:editId="3F8BDD36">
                <wp:simplePos x="0" y="0"/>
                <wp:positionH relativeFrom="page">
                  <wp:posOffset>1248410</wp:posOffset>
                </wp:positionH>
                <wp:positionV relativeFrom="paragraph">
                  <wp:posOffset>72390</wp:posOffset>
                </wp:positionV>
                <wp:extent cx="38735" cy="38735"/>
                <wp:effectExtent l="0" t="0" r="0" b="0"/>
                <wp:wrapNone/>
                <wp:docPr id="1072301502"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70161150 h 61"/>
                            <a:gd name="T2" fmla="*/ 10483850 w 61"/>
                            <a:gd name="T3" fmla="*/ 70161150 h 61"/>
                            <a:gd name="T4" fmla="*/ 8870950 w 61"/>
                            <a:gd name="T5" fmla="*/ 69757925 h 61"/>
                            <a:gd name="T6" fmla="*/ 0 w 61"/>
                            <a:gd name="T7" fmla="*/ 59677300 h 61"/>
                            <a:gd name="T8" fmla="*/ 0 w 61"/>
                            <a:gd name="T9" fmla="*/ 56451500 h 61"/>
                            <a:gd name="T10" fmla="*/ 10483850 w 61"/>
                            <a:gd name="T11" fmla="*/ 45967650 h 61"/>
                            <a:gd name="T12" fmla="*/ 13709650 w 61"/>
                            <a:gd name="T13" fmla="*/ 45967650 h 61"/>
                            <a:gd name="T14" fmla="*/ 24193500 w 61"/>
                            <a:gd name="T15" fmla="*/ 56451500 h 61"/>
                            <a:gd name="T16" fmla="*/ 24193500 w 61"/>
                            <a:gd name="T17" fmla="*/ 59677300 h 61"/>
                            <a:gd name="T18" fmla="*/ 13709650 w 61"/>
                            <a:gd name="T19" fmla="*/ 7016115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B4C0D" id="Freeform 499" o:spid="_x0000_s1026" style="position:absolute;margin-left:98.3pt;margin-top:5.7pt;width:3.05pt;height:3.05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28576" behindDoc="0" locked="0" layoutInCell="1" allowOverlap="1" wp14:anchorId="73B22972" wp14:editId="14ECE989">
                <wp:simplePos x="0" y="0"/>
                <wp:positionH relativeFrom="page">
                  <wp:posOffset>1248410</wp:posOffset>
                </wp:positionH>
                <wp:positionV relativeFrom="paragraph">
                  <wp:posOffset>272415</wp:posOffset>
                </wp:positionV>
                <wp:extent cx="38735" cy="38735"/>
                <wp:effectExtent l="0" t="0" r="0" b="0"/>
                <wp:wrapNone/>
                <wp:docPr id="1940804903"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197177025 h 61"/>
                            <a:gd name="T2" fmla="*/ 10483850 w 61"/>
                            <a:gd name="T3" fmla="*/ 197177025 h 61"/>
                            <a:gd name="T4" fmla="*/ 8870950 w 61"/>
                            <a:gd name="T5" fmla="*/ 196773800 h 61"/>
                            <a:gd name="T6" fmla="*/ 0 w 61"/>
                            <a:gd name="T7" fmla="*/ 186693175 h 61"/>
                            <a:gd name="T8" fmla="*/ 0 w 61"/>
                            <a:gd name="T9" fmla="*/ 183467375 h 61"/>
                            <a:gd name="T10" fmla="*/ 10483850 w 61"/>
                            <a:gd name="T11" fmla="*/ 172983525 h 61"/>
                            <a:gd name="T12" fmla="*/ 13709650 w 61"/>
                            <a:gd name="T13" fmla="*/ 172983525 h 61"/>
                            <a:gd name="T14" fmla="*/ 24193500 w 61"/>
                            <a:gd name="T15" fmla="*/ 183467375 h 61"/>
                            <a:gd name="T16" fmla="*/ 24193500 w 61"/>
                            <a:gd name="T17" fmla="*/ 186693175 h 61"/>
                            <a:gd name="T18" fmla="*/ 13709650 w 61"/>
                            <a:gd name="T19" fmla="*/ 19717702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568FE" id="Freeform 498" o:spid="_x0000_s1026" style="position:absolute;margin-left:98.3pt;margin-top:21.45pt;width:3.05pt;height:3.0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29600" behindDoc="0" locked="0" layoutInCell="1" allowOverlap="1" wp14:anchorId="5FC7EEA1" wp14:editId="141A89BB">
                <wp:simplePos x="0" y="0"/>
                <wp:positionH relativeFrom="page">
                  <wp:posOffset>1248410</wp:posOffset>
                </wp:positionH>
                <wp:positionV relativeFrom="paragraph">
                  <wp:posOffset>472440</wp:posOffset>
                </wp:positionV>
                <wp:extent cx="38735" cy="38735"/>
                <wp:effectExtent l="0" t="0" r="0" b="0"/>
                <wp:wrapNone/>
                <wp:docPr id="713613626"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324192900 h 61"/>
                            <a:gd name="T2" fmla="*/ 10483850 w 61"/>
                            <a:gd name="T3" fmla="*/ 324192900 h 61"/>
                            <a:gd name="T4" fmla="*/ 8870950 w 61"/>
                            <a:gd name="T5" fmla="*/ 323789675 h 61"/>
                            <a:gd name="T6" fmla="*/ 0 w 61"/>
                            <a:gd name="T7" fmla="*/ 313709050 h 61"/>
                            <a:gd name="T8" fmla="*/ 0 w 61"/>
                            <a:gd name="T9" fmla="*/ 310483250 h 61"/>
                            <a:gd name="T10" fmla="*/ 10483850 w 61"/>
                            <a:gd name="T11" fmla="*/ 299999400 h 61"/>
                            <a:gd name="T12" fmla="*/ 13709650 w 61"/>
                            <a:gd name="T13" fmla="*/ 299999400 h 61"/>
                            <a:gd name="T14" fmla="*/ 24193500 w 61"/>
                            <a:gd name="T15" fmla="*/ 310483250 h 61"/>
                            <a:gd name="T16" fmla="*/ 24193500 w 61"/>
                            <a:gd name="T17" fmla="*/ 313709050 h 61"/>
                            <a:gd name="T18" fmla="*/ 13709650 w 61"/>
                            <a:gd name="T19" fmla="*/ 32419290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CFD8E" id="Freeform 497" o:spid="_x0000_s1026" style="position:absolute;margin-left:98.3pt;margin-top:37.2pt;width:3.05pt;height:3.0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30624" behindDoc="0" locked="0" layoutInCell="1" allowOverlap="1" wp14:anchorId="59228C58" wp14:editId="1D6EFBC4">
                <wp:simplePos x="0" y="0"/>
                <wp:positionH relativeFrom="page">
                  <wp:posOffset>1248410</wp:posOffset>
                </wp:positionH>
                <wp:positionV relativeFrom="paragraph">
                  <wp:posOffset>672465</wp:posOffset>
                </wp:positionV>
                <wp:extent cx="38735" cy="38735"/>
                <wp:effectExtent l="0" t="0" r="0" b="0"/>
                <wp:wrapNone/>
                <wp:docPr id="111817217"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451208775 h 61"/>
                            <a:gd name="T2" fmla="*/ 10483850 w 61"/>
                            <a:gd name="T3" fmla="*/ 451208775 h 61"/>
                            <a:gd name="T4" fmla="*/ 8870950 w 61"/>
                            <a:gd name="T5" fmla="*/ 450805550 h 61"/>
                            <a:gd name="T6" fmla="*/ 0 w 61"/>
                            <a:gd name="T7" fmla="*/ 440724925 h 61"/>
                            <a:gd name="T8" fmla="*/ 0 w 61"/>
                            <a:gd name="T9" fmla="*/ 437499125 h 61"/>
                            <a:gd name="T10" fmla="*/ 10483850 w 61"/>
                            <a:gd name="T11" fmla="*/ 427015275 h 61"/>
                            <a:gd name="T12" fmla="*/ 13709650 w 61"/>
                            <a:gd name="T13" fmla="*/ 427015275 h 61"/>
                            <a:gd name="T14" fmla="*/ 24193500 w 61"/>
                            <a:gd name="T15" fmla="*/ 437499125 h 61"/>
                            <a:gd name="T16" fmla="*/ 24193500 w 61"/>
                            <a:gd name="T17" fmla="*/ 440724925 h 61"/>
                            <a:gd name="T18" fmla="*/ 13709650 w 61"/>
                            <a:gd name="T19" fmla="*/ 45120877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A2154" id="Freeform 496" o:spid="_x0000_s1026" style="position:absolute;margin-left:98.3pt;margin-top:52.95pt;width:3.05pt;height:3.05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31648" behindDoc="0" locked="0" layoutInCell="1" allowOverlap="1" wp14:anchorId="45BD41FB" wp14:editId="0899015F">
                <wp:simplePos x="0" y="0"/>
                <wp:positionH relativeFrom="page">
                  <wp:posOffset>1248410</wp:posOffset>
                </wp:positionH>
                <wp:positionV relativeFrom="paragraph">
                  <wp:posOffset>872490</wp:posOffset>
                </wp:positionV>
                <wp:extent cx="38735" cy="38735"/>
                <wp:effectExtent l="0" t="0" r="0" b="0"/>
                <wp:wrapNone/>
                <wp:docPr id="1452809993"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578224650 h 61"/>
                            <a:gd name="T2" fmla="*/ 10483850 w 61"/>
                            <a:gd name="T3" fmla="*/ 578224650 h 61"/>
                            <a:gd name="T4" fmla="*/ 8870950 w 61"/>
                            <a:gd name="T5" fmla="*/ 578224650 h 61"/>
                            <a:gd name="T6" fmla="*/ 0 w 61"/>
                            <a:gd name="T7" fmla="*/ 567740800 h 61"/>
                            <a:gd name="T8" fmla="*/ 0 w 61"/>
                            <a:gd name="T9" fmla="*/ 564515000 h 61"/>
                            <a:gd name="T10" fmla="*/ 10483850 w 61"/>
                            <a:gd name="T11" fmla="*/ 554031150 h 61"/>
                            <a:gd name="T12" fmla="*/ 13709650 w 61"/>
                            <a:gd name="T13" fmla="*/ 554031150 h 61"/>
                            <a:gd name="T14" fmla="*/ 24193500 w 61"/>
                            <a:gd name="T15" fmla="*/ 564515000 h 61"/>
                            <a:gd name="T16" fmla="*/ 24193500 w 61"/>
                            <a:gd name="T17" fmla="*/ 567740800 h 61"/>
                            <a:gd name="T18" fmla="*/ 13709650 w 61"/>
                            <a:gd name="T19" fmla="*/ 57822465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60"/>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7E5E9" id="Freeform 495" o:spid="_x0000_s1026" style="position:absolute;margin-left:98.3pt;margin-top:68.7pt;width:3.05pt;height:3.0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" path="m34,60r-8,l22,60,,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Leadership practice</w:t>
      </w:r>
    </w:p>
    <w:p w14:paraId="643AE34C" w14:textId="77777777" w:rsidR="00B23397" w:rsidRDefault="00B23397" w:rsidP="00B23397">
      <w:pPr>
        <w:pStyle w:val="BodyText"/>
        <w:spacing w:before="1" w:line="304" w:lineRule="auto"/>
        <w:ind w:left="1560" w:right="7539"/>
      </w:pPr>
      <w:r>
        <w:t xml:space="preserve">Governance systems </w:t>
      </w:r>
    </w:p>
    <w:p w14:paraId="53E95A26" w14:textId="34560CEE" w:rsidR="00B23397" w:rsidRDefault="00B23397" w:rsidP="00B23397">
      <w:pPr>
        <w:pStyle w:val="BodyText"/>
        <w:spacing w:before="1" w:line="304" w:lineRule="auto"/>
        <w:ind w:left="1560" w:right="7539"/>
      </w:pPr>
      <w:r>
        <w:t xml:space="preserve">Quality assurance </w:t>
      </w:r>
    </w:p>
    <w:p w14:paraId="00561E51" w14:textId="77777777" w:rsidR="00B23397" w:rsidRDefault="00B23397" w:rsidP="00B23397">
      <w:pPr>
        <w:pStyle w:val="BodyText"/>
        <w:spacing w:before="1" w:line="304" w:lineRule="auto"/>
        <w:ind w:left="1560" w:right="7539"/>
      </w:pPr>
      <w:r>
        <w:t xml:space="preserve">Risk management </w:t>
      </w:r>
    </w:p>
    <w:p w14:paraId="1C707765" w14:textId="3A343806" w:rsidR="00B23397" w:rsidRDefault="00B23397" w:rsidP="00B23397">
      <w:pPr>
        <w:pStyle w:val="BodyText"/>
        <w:spacing w:before="1" w:line="304" w:lineRule="auto"/>
        <w:ind w:left="1560" w:right="7539"/>
      </w:pPr>
      <w:r>
        <w:t>Service improvement</w:t>
      </w:r>
    </w:p>
    <w:p w14:paraId="770004EB" w14:textId="77777777" w:rsidR="00B23397" w:rsidRDefault="00B23397" w:rsidP="00B23397">
      <w:pPr>
        <w:pStyle w:val="BodyText"/>
        <w:spacing w:line="230" w:lineRule="auto"/>
        <w:ind w:left="795" w:right="1528"/>
      </w:pPr>
    </w:p>
    <w:p w14:paraId="56AF9823" w14:textId="77777777" w:rsidR="00B23397" w:rsidRPr="00B23397" w:rsidRDefault="00B23397" w:rsidP="00B23397">
      <w:pPr>
        <w:pStyle w:val="ListParagraph"/>
        <w:widowControl w:val="0"/>
        <w:numPr>
          <w:ilvl w:val="1"/>
          <w:numId w:val="30"/>
        </w:numPr>
        <w:tabs>
          <w:tab w:val="left" w:pos="1166"/>
        </w:tabs>
        <w:autoSpaceDE w:val="0"/>
        <w:autoSpaceDN w:val="0"/>
        <w:spacing w:before="74" w:after="0" w:line="230" w:lineRule="auto"/>
        <w:ind w:left="795" w:right="1613" w:firstLine="0"/>
        <w:contextualSpacing w:val="0"/>
        <w:rPr>
          <w:rFonts w:ascii="Microsoft Sans Serif" w:hAnsi="Microsoft Sans Serif" w:cs="Microsoft Sans Serif"/>
        </w:rPr>
      </w:pPr>
      <w:r w:rsidRPr="00B23397">
        <w:rPr>
          <w:rFonts w:ascii="Microsoft Sans Serif" w:hAnsi="Microsoft Sans Serif" w:cs="Microsoft Sans Serif"/>
        </w:rPr>
        <w:t xml:space="preserve">Christadelphian Care Homes (CCH) is committed to upholding </w:t>
      </w:r>
      <w:r w:rsidRPr="00B23397">
        <w:rPr>
          <w:rFonts w:ascii="Microsoft Sans Serif" w:hAnsi="Microsoft Sans Serif" w:cs="Microsoft Sans Serif"/>
          <w:spacing w:val="-3"/>
        </w:rPr>
        <w:t xml:space="preserve">equality, diversity, </w:t>
      </w:r>
      <w:r w:rsidRPr="00B23397">
        <w:rPr>
          <w:rFonts w:ascii="Microsoft Sans Serif" w:hAnsi="Microsoft Sans Serif" w:cs="Microsoft Sans Serif"/>
        </w:rPr>
        <w:t>and human rights in line with legislation and underpinned by the following</w:t>
      </w:r>
      <w:r w:rsidRPr="00B23397">
        <w:rPr>
          <w:rFonts w:ascii="Microsoft Sans Serif" w:hAnsi="Microsoft Sans Serif" w:cs="Microsoft Sans Serif"/>
          <w:spacing w:val="40"/>
        </w:rPr>
        <w:t xml:space="preserve"> </w:t>
      </w:r>
      <w:r w:rsidRPr="00B23397">
        <w:rPr>
          <w:rFonts w:ascii="Microsoft Sans Serif" w:hAnsi="Microsoft Sans Serif" w:cs="Microsoft Sans Serif"/>
        </w:rPr>
        <w:t>principles:</w:t>
      </w:r>
    </w:p>
    <w:p w14:paraId="296C4817" w14:textId="77777777" w:rsidR="00B23397" w:rsidRDefault="00B23397" w:rsidP="00B23397">
      <w:pPr>
        <w:pStyle w:val="BodyText"/>
        <w:spacing w:line="230" w:lineRule="auto"/>
        <w:ind w:left="1470" w:right="1528"/>
      </w:pPr>
      <w:r>
        <w:rPr>
          <w:noProof/>
        </w:rPr>
        <mc:AlternateContent>
          <mc:Choice Requires="wps">
            <w:drawing>
              <wp:anchor distT="0" distB="0" distL="114300" distR="114300" simplePos="0" relativeHeight="251933696" behindDoc="0" locked="0" layoutInCell="1" allowOverlap="1" wp14:anchorId="667774A8" wp14:editId="0FC346BF">
                <wp:simplePos x="0" y="0"/>
                <wp:positionH relativeFrom="page">
                  <wp:posOffset>1248410</wp:posOffset>
                </wp:positionH>
                <wp:positionV relativeFrom="paragraph">
                  <wp:posOffset>68580</wp:posOffset>
                </wp:positionV>
                <wp:extent cx="38735" cy="38735"/>
                <wp:effectExtent l="0" t="0" r="0" b="0"/>
                <wp:wrapNone/>
                <wp:docPr id="1586271240"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67741800 h 61"/>
                            <a:gd name="T2" fmla="*/ 10483850 w 61"/>
                            <a:gd name="T3" fmla="*/ 67741800 h 61"/>
                            <a:gd name="T4" fmla="*/ 8870950 w 61"/>
                            <a:gd name="T5" fmla="*/ 67338575 h 61"/>
                            <a:gd name="T6" fmla="*/ 0 w 61"/>
                            <a:gd name="T7" fmla="*/ 57257950 h 61"/>
                            <a:gd name="T8" fmla="*/ 0 w 61"/>
                            <a:gd name="T9" fmla="*/ 54032150 h 61"/>
                            <a:gd name="T10" fmla="*/ 10483850 w 61"/>
                            <a:gd name="T11" fmla="*/ 43548300 h 61"/>
                            <a:gd name="T12" fmla="*/ 13709650 w 61"/>
                            <a:gd name="T13" fmla="*/ 43548300 h 61"/>
                            <a:gd name="T14" fmla="*/ 24193500 w 61"/>
                            <a:gd name="T15" fmla="*/ 54032150 h 61"/>
                            <a:gd name="T16" fmla="*/ 24193500 w 61"/>
                            <a:gd name="T17" fmla="*/ 57257950 h 61"/>
                            <a:gd name="T18" fmla="*/ 13709650 w 61"/>
                            <a:gd name="T19" fmla="*/ 6774180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B5901" id="Freeform 493" o:spid="_x0000_s1026" style="position:absolute;margin-left:98.3pt;margin-top:5.4pt;width:3.05pt;height:3.0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rFonts w:ascii="Arial"/>
          <w:b/>
        </w:rPr>
        <w:t>Equality</w:t>
      </w:r>
      <w:r>
        <w:t>: Discrimination is prevented across all protected characteristics. All Residents are treated fairly and without discrimination, regardless of age, disability, gender, gender reassignment, race, religion or belief, sexual orientation, pregnancy/maternity, or marital/civil partnership status</w:t>
      </w:r>
    </w:p>
    <w:p w14:paraId="3A1657DF" w14:textId="4D33C302" w:rsidR="00B23397" w:rsidRDefault="00B23397" w:rsidP="00B23397">
      <w:pPr>
        <w:pStyle w:val="BodyText"/>
        <w:spacing w:before="74" w:line="230" w:lineRule="auto"/>
        <w:ind w:left="1470" w:right="1528"/>
      </w:pPr>
      <w:r>
        <w:rPr>
          <w:noProof/>
        </w:rPr>
        <mc:AlternateContent>
          <mc:Choice Requires="wps">
            <w:drawing>
              <wp:anchor distT="0" distB="0" distL="114300" distR="114300" simplePos="0" relativeHeight="251934720" behindDoc="0" locked="0" layoutInCell="1" allowOverlap="1" wp14:anchorId="517DCE93" wp14:editId="626AB84A">
                <wp:simplePos x="0" y="0"/>
                <wp:positionH relativeFrom="page">
                  <wp:posOffset>1248410</wp:posOffset>
                </wp:positionH>
                <wp:positionV relativeFrom="paragraph">
                  <wp:posOffset>115570</wp:posOffset>
                </wp:positionV>
                <wp:extent cx="38735" cy="38735"/>
                <wp:effectExtent l="0" t="0" r="0" b="0"/>
                <wp:wrapNone/>
                <wp:docPr id="1065714477"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7580450 h 61"/>
                            <a:gd name="T2" fmla="*/ 10483850 w 61"/>
                            <a:gd name="T3" fmla="*/ 97580450 h 61"/>
                            <a:gd name="T4" fmla="*/ 8870950 w 61"/>
                            <a:gd name="T5" fmla="*/ 97177225 h 61"/>
                            <a:gd name="T6" fmla="*/ 0 w 61"/>
                            <a:gd name="T7" fmla="*/ 87096600 h 61"/>
                            <a:gd name="T8" fmla="*/ 0 w 61"/>
                            <a:gd name="T9" fmla="*/ 83870800 h 61"/>
                            <a:gd name="T10" fmla="*/ 10483850 w 61"/>
                            <a:gd name="T11" fmla="*/ 73386950 h 61"/>
                            <a:gd name="T12" fmla="*/ 13709650 w 61"/>
                            <a:gd name="T13" fmla="*/ 73386950 h 61"/>
                            <a:gd name="T14" fmla="*/ 24193500 w 61"/>
                            <a:gd name="T15" fmla="*/ 83870800 h 61"/>
                            <a:gd name="T16" fmla="*/ 24193500 w 61"/>
                            <a:gd name="T17" fmla="*/ 87096600 h 61"/>
                            <a:gd name="T18" fmla="*/ 13709650 w 61"/>
                            <a:gd name="T19" fmla="*/ 9758045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24203" id="Freeform 492" o:spid="_x0000_s1026" style="position:absolute;margin-left:98.3pt;margin-top:9.1pt;width:3.05pt;height:3.0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rFonts w:ascii="Arial"/>
          <w:b/>
        </w:rPr>
        <w:t>Diversity</w:t>
      </w:r>
      <w:r>
        <w:t>: Christadelphian Care Homes (CCH) recognises and values individual differences, adapting care to meet cultural, religious, and personal needs</w:t>
      </w:r>
    </w:p>
    <w:p w14:paraId="0635E4BA" w14:textId="6F4535F4" w:rsidR="00B23397" w:rsidRDefault="00B23397" w:rsidP="00B23397">
      <w:pPr>
        <w:pStyle w:val="BodyText"/>
        <w:spacing w:before="73" w:line="230" w:lineRule="auto"/>
        <w:ind w:left="1470" w:right="1681"/>
      </w:pPr>
      <w:r>
        <w:rPr>
          <w:noProof/>
        </w:rPr>
        <mc:AlternateContent>
          <mc:Choice Requires="wps">
            <w:drawing>
              <wp:anchor distT="0" distB="0" distL="114300" distR="114300" simplePos="0" relativeHeight="251935744" behindDoc="0" locked="0" layoutInCell="1" allowOverlap="1" wp14:anchorId="3FB1A2A6" wp14:editId="1CB9A17C">
                <wp:simplePos x="0" y="0"/>
                <wp:positionH relativeFrom="page">
                  <wp:posOffset>1248410</wp:posOffset>
                </wp:positionH>
                <wp:positionV relativeFrom="paragraph">
                  <wp:posOffset>114935</wp:posOffset>
                </wp:positionV>
                <wp:extent cx="38735" cy="38735"/>
                <wp:effectExtent l="0" t="0" r="0" b="0"/>
                <wp:wrapNone/>
                <wp:docPr id="1710831204"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7177225 h 61"/>
                            <a:gd name="T2" fmla="*/ 10483850 w 61"/>
                            <a:gd name="T3" fmla="*/ 97177225 h 61"/>
                            <a:gd name="T4" fmla="*/ 8870950 w 61"/>
                            <a:gd name="T5" fmla="*/ 96774000 h 61"/>
                            <a:gd name="T6" fmla="*/ 0 w 61"/>
                            <a:gd name="T7" fmla="*/ 86693375 h 61"/>
                            <a:gd name="T8" fmla="*/ 0 w 61"/>
                            <a:gd name="T9" fmla="*/ 83467575 h 61"/>
                            <a:gd name="T10" fmla="*/ 10483850 w 61"/>
                            <a:gd name="T11" fmla="*/ 72983725 h 61"/>
                            <a:gd name="T12" fmla="*/ 13709650 w 61"/>
                            <a:gd name="T13" fmla="*/ 72983725 h 61"/>
                            <a:gd name="T14" fmla="*/ 24193500 w 61"/>
                            <a:gd name="T15" fmla="*/ 83467575 h 61"/>
                            <a:gd name="T16" fmla="*/ 24193500 w 61"/>
                            <a:gd name="T17" fmla="*/ 86693375 h 61"/>
                            <a:gd name="T18" fmla="*/ 13709650 w 61"/>
                            <a:gd name="T19" fmla="*/ 9717722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ED780" id="Freeform 490" o:spid="_x0000_s1026" style="position:absolute;margin-left:98.3pt;margin-top:9.05pt;width:3.05pt;height:3.0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rFonts w:ascii="Arial"/>
          <w:b/>
        </w:rPr>
        <w:t>Human Rights</w:t>
      </w:r>
      <w:r>
        <w:t>: Christadelphian Care Homes (CCH) respects the fundamental rights of all individuals and care is delivered in a safe way that respects privacy, dignity, autonomy, and freedom from abuse or degrading treatment</w:t>
      </w:r>
    </w:p>
    <w:p w14:paraId="5C945776" w14:textId="55CCF6D2" w:rsidR="00B23397" w:rsidRDefault="00B23397" w:rsidP="00B23397">
      <w:pPr>
        <w:pStyle w:val="BodyText"/>
        <w:spacing w:before="75" w:line="230" w:lineRule="auto"/>
        <w:ind w:left="1470" w:right="1747"/>
      </w:pPr>
      <w:r>
        <w:rPr>
          <w:noProof/>
        </w:rPr>
        <mc:AlternateContent>
          <mc:Choice Requires="wps">
            <w:drawing>
              <wp:anchor distT="0" distB="0" distL="114300" distR="114300" simplePos="0" relativeHeight="251936768" behindDoc="0" locked="0" layoutInCell="1" allowOverlap="1" wp14:anchorId="0318CC6B" wp14:editId="6966E395">
                <wp:simplePos x="0" y="0"/>
                <wp:positionH relativeFrom="page">
                  <wp:posOffset>1248410</wp:posOffset>
                </wp:positionH>
                <wp:positionV relativeFrom="paragraph">
                  <wp:posOffset>116205</wp:posOffset>
                </wp:positionV>
                <wp:extent cx="38735" cy="38735"/>
                <wp:effectExtent l="0" t="0" r="0" b="0"/>
                <wp:wrapNone/>
                <wp:docPr id="1867467987"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7983675 h 61"/>
                            <a:gd name="T2" fmla="*/ 10483850 w 61"/>
                            <a:gd name="T3" fmla="*/ 97983675 h 61"/>
                            <a:gd name="T4" fmla="*/ 8870950 w 61"/>
                            <a:gd name="T5" fmla="*/ 97580450 h 61"/>
                            <a:gd name="T6" fmla="*/ 0 w 61"/>
                            <a:gd name="T7" fmla="*/ 87499825 h 61"/>
                            <a:gd name="T8" fmla="*/ 0 w 61"/>
                            <a:gd name="T9" fmla="*/ 84274025 h 61"/>
                            <a:gd name="T10" fmla="*/ 10483850 w 61"/>
                            <a:gd name="T11" fmla="*/ 73790175 h 61"/>
                            <a:gd name="T12" fmla="*/ 13709650 w 61"/>
                            <a:gd name="T13" fmla="*/ 73790175 h 61"/>
                            <a:gd name="T14" fmla="*/ 24193500 w 61"/>
                            <a:gd name="T15" fmla="*/ 84274025 h 61"/>
                            <a:gd name="T16" fmla="*/ 24193500 w 61"/>
                            <a:gd name="T17" fmla="*/ 87499825 h 61"/>
                            <a:gd name="T18" fmla="*/ 13709650 w 61"/>
                            <a:gd name="T19" fmla="*/ 9798367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5BAD1" id="Freeform 488" o:spid="_x0000_s1026" style="position:absolute;margin-left:98.3pt;margin-top:9.15pt;width:3.05pt;height:3.0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rFonts w:ascii="Arial"/>
          <w:b/>
        </w:rPr>
        <w:t>Inclusion</w:t>
      </w:r>
      <w:r>
        <w:t>: The services delivered by Christadelphian Care Homes (CCH) are accessible to all, with reasonable adjustments made where necessary to remove barriers. Information is provided in accessible formats to meet individual communication needs</w:t>
      </w:r>
    </w:p>
    <w:p w14:paraId="41EC23EE" w14:textId="77777777" w:rsidR="00B23397" w:rsidRDefault="00B23397" w:rsidP="00B23397">
      <w:pPr>
        <w:pStyle w:val="BodyText"/>
        <w:spacing w:before="74" w:line="230" w:lineRule="auto"/>
        <w:ind w:left="1470" w:right="2027"/>
      </w:pPr>
      <w:r>
        <w:rPr>
          <w:noProof/>
        </w:rPr>
        <w:lastRenderedPageBreak/>
        <mc:AlternateContent>
          <mc:Choice Requires="wps">
            <w:drawing>
              <wp:anchor distT="0" distB="0" distL="114300" distR="114300" simplePos="0" relativeHeight="251937792" behindDoc="0" locked="0" layoutInCell="1" allowOverlap="1" wp14:anchorId="2DB9740D" wp14:editId="3EA5EC24">
                <wp:simplePos x="0" y="0"/>
                <wp:positionH relativeFrom="page">
                  <wp:posOffset>1248410</wp:posOffset>
                </wp:positionH>
                <wp:positionV relativeFrom="paragraph">
                  <wp:posOffset>115570</wp:posOffset>
                </wp:positionV>
                <wp:extent cx="38735" cy="38735"/>
                <wp:effectExtent l="0" t="0" r="0" b="0"/>
                <wp:wrapNone/>
                <wp:docPr id="828896780"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7580450 h 61"/>
                            <a:gd name="T2" fmla="*/ 10483850 w 61"/>
                            <a:gd name="T3" fmla="*/ 97580450 h 61"/>
                            <a:gd name="T4" fmla="*/ 8870950 w 61"/>
                            <a:gd name="T5" fmla="*/ 97177225 h 61"/>
                            <a:gd name="T6" fmla="*/ 0 w 61"/>
                            <a:gd name="T7" fmla="*/ 87096600 h 61"/>
                            <a:gd name="T8" fmla="*/ 0 w 61"/>
                            <a:gd name="T9" fmla="*/ 83870800 h 61"/>
                            <a:gd name="T10" fmla="*/ 10483850 w 61"/>
                            <a:gd name="T11" fmla="*/ 73386950 h 61"/>
                            <a:gd name="T12" fmla="*/ 13709650 w 61"/>
                            <a:gd name="T13" fmla="*/ 73386950 h 61"/>
                            <a:gd name="T14" fmla="*/ 24193500 w 61"/>
                            <a:gd name="T15" fmla="*/ 83870800 h 61"/>
                            <a:gd name="T16" fmla="*/ 24193500 w 61"/>
                            <a:gd name="T17" fmla="*/ 87096600 h 61"/>
                            <a:gd name="T18" fmla="*/ 13709650 w 61"/>
                            <a:gd name="T19" fmla="*/ 9758045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877DC" id="Freeform 486" o:spid="_x0000_s1026" style="position:absolute;margin-left:98.3pt;margin-top:9.1pt;width:3.05pt;height:3.0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rFonts w:ascii="Arial"/>
          <w:b/>
        </w:rPr>
        <w:t>Person-Centred Care</w:t>
      </w:r>
      <w:r>
        <w:t>: Specific preferences, choices, and needs are central to service planning, delivery, and review</w:t>
      </w:r>
    </w:p>
    <w:p w14:paraId="29D4EDD2" w14:textId="6ADBC2DF" w:rsidR="00B23397" w:rsidRDefault="00B23397" w:rsidP="00B23397">
      <w:pPr>
        <w:pStyle w:val="BodyText"/>
        <w:spacing w:before="73" w:line="230" w:lineRule="auto"/>
        <w:ind w:left="1470" w:right="2542"/>
      </w:pPr>
      <w:r>
        <w:rPr>
          <w:noProof/>
        </w:rPr>
        <mc:AlternateContent>
          <mc:Choice Requires="wps">
            <w:drawing>
              <wp:anchor distT="0" distB="0" distL="114300" distR="114300" simplePos="0" relativeHeight="251938816" behindDoc="0" locked="0" layoutInCell="1" allowOverlap="1" wp14:anchorId="7E60FD9C" wp14:editId="69EE5663">
                <wp:simplePos x="0" y="0"/>
                <wp:positionH relativeFrom="page">
                  <wp:posOffset>1248410</wp:posOffset>
                </wp:positionH>
                <wp:positionV relativeFrom="paragraph">
                  <wp:posOffset>114935</wp:posOffset>
                </wp:positionV>
                <wp:extent cx="38735" cy="38735"/>
                <wp:effectExtent l="0" t="0" r="0" b="0"/>
                <wp:wrapNone/>
                <wp:docPr id="1421808270"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7177225 h 61"/>
                            <a:gd name="T2" fmla="*/ 10483850 w 61"/>
                            <a:gd name="T3" fmla="*/ 97177225 h 61"/>
                            <a:gd name="T4" fmla="*/ 8870950 w 61"/>
                            <a:gd name="T5" fmla="*/ 96774000 h 61"/>
                            <a:gd name="T6" fmla="*/ 0 w 61"/>
                            <a:gd name="T7" fmla="*/ 86693375 h 61"/>
                            <a:gd name="T8" fmla="*/ 0 w 61"/>
                            <a:gd name="T9" fmla="*/ 83467575 h 61"/>
                            <a:gd name="T10" fmla="*/ 10483850 w 61"/>
                            <a:gd name="T11" fmla="*/ 72983725 h 61"/>
                            <a:gd name="T12" fmla="*/ 13709650 w 61"/>
                            <a:gd name="T13" fmla="*/ 72983725 h 61"/>
                            <a:gd name="T14" fmla="*/ 24193500 w 61"/>
                            <a:gd name="T15" fmla="*/ 83467575 h 61"/>
                            <a:gd name="T16" fmla="*/ 24193500 w 61"/>
                            <a:gd name="T17" fmla="*/ 86693375 h 61"/>
                            <a:gd name="T18" fmla="*/ 13709650 w 61"/>
                            <a:gd name="T19" fmla="*/ 9717722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BE884" id="Freeform 485" o:spid="_x0000_s1026" style="position:absolute;margin-left:98.3pt;margin-top:9.05pt;width:3.05pt;height:3.0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rFonts w:ascii="Arial"/>
          <w:b/>
        </w:rPr>
        <w:t>Safeguarding</w:t>
      </w:r>
      <w:r>
        <w:t>: Vulnerable adults are protected from harm and their rights promoted, in line with safeguarding legislation and CQC standards</w:t>
      </w:r>
    </w:p>
    <w:p w14:paraId="68B45DF0" w14:textId="77777777" w:rsidR="00B23397" w:rsidRDefault="00B23397" w:rsidP="00B23397">
      <w:pPr>
        <w:pStyle w:val="BodyText"/>
        <w:spacing w:before="74" w:line="230" w:lineRule="auto"/>
        <w:ind w:left="1470" w:right="1611"/>
      </w:pPr>
      <w:r>
        <w:rPr>
          <w:noProof/>
        </w:rPr>
        <mc:AlternateContent>
          <mc:Choice Requires="wps">
            <w:drawing>
              <wp:anchor distT="0" distB="0" distL="114300" distR="114300" simplePos="0" relativeHeight="251940864" behindDoc="0" locked="0" layoutInCell="1" allowOverlap="1" wp14:anchorId="32BB053C" wp14:editId="4BC4AD22">
                <wp:simplePos x="0" y="0"/>
                <wp:positionH relativeFrom="page">
                  <wp:posOffset>1248410</wp:posOffset>
                </wp:positionH>
                <wp:positionV relativeFrom="paragraph">
                  <wp:posOffset>115570</wp:posOffset>
                </wp:positionV>
                <wp:extent cx="38735" cy="38735"/>
                <wp:effectExtent l="0" t="0" r="0" b="0"/>
                <wp:wrapNone/>
                <wp:docPr id="1371441816"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7580450 h 61"/>
                            <a:gd name="T2" fmla="*/ 10483850 w 61"/>
                            <a:gd name="T3" fmla="*/ 97580450 h 61"/>
                            <a:gd name="T4" fmla="*/ 8870950 w 61"/>
                            <a:gd name="T5" fmla="*/ 97177225 h 61"/>
                            <a:gd name="T6" fmla="*/ 0 w 61"/>
                            <a:gd name="T7" fmla="*/ 87096600 h 61"/>
                            <a:gd name="T8" fmla="*/ 0 w 61"/>
                            <a:gd name="T9" fmla="*/ 83870800 h 61"/>
                            <a:gd name="T10" fmla="*/ 10483850 w 61"/>
                            <a:gd name="T11" fmla="*/ 73386950 h 61"/>
                            <a:gd name="T12" fmla="*/ 13709650 w 61"/>
                            <a:gd name="T13" fmla="*/ 73386950 h 61"/>
                            <a:gd name="T14" fmla="*/ 24193500 w 61"/>
                            <a:gd name="T15" fmla="*/ 83870800 h 61"/>
                            <a:gd name="T16" fmla="*/ 24193500 w 61"/>
                            <a:gd name="T17" fmla="*/ 87096600 h 61"/>
                            <a:gd name="T18" fmla="*/ 13709650 w 61"/>
                            <a:gd name="T19" fmla="*/ 9758045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D6F9D" id="Freeform 484" o:spid="_x0000_s1026" style="position:absolute;margin-left:98.3pt;margin-top:9.1pt;width:3.05pt;height:3.0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rFonts w:ascii="Arial"/>
          <w:b/>
        </w:rPr>
        <w:t>Data Protection</w:t>
      </w:r>
      <w:r>
        <w:t xml:space="preserve">: Personal information is collected, stored, shared, and disposed of lawfully and </w:t>
      </w:r>
      <w:r>
        <w:rPr>
          <w:spacing w:val="-3"/>
        </w:rPr>
        <w:t xml:space="preserve">securely, </w:t>
      </w:r>
      <w:r>
        <w:t>following the UK GDPR, the Data Protection Act 2018, and information</w:t>
      </w:r>
      <w:r>
        <w:rPr>
          <w:spacing w:val="6"/>
        </w:rPr>
        <w:t xml:space="preserve"> </w:t>
      </w:r>
      <w:r>
        <w:t>standards</w:t>
      </w:r>
    </w:p>
    <w:p w14:paraId="6A84B96B" w14:textId="77777777" w:rsidR="00B23397" w:rsidRDefault="00B23397" w:rsidP="00B23397">
      <w:pPr>
        <w:pStyle w:val="BodyText"/>
        <w:spacing w:before="74" w:line="230" w:lineRule="auto"/>
        <w:ind w:left="1470" w:right="1982"/>
      </w:pPr>
      <w:r>
        <w:rPr>
          <w:noProof/>
        </w:rPr>
        <mc:AlternateContent>
          <mc:Choice Requires="wps">
            <w:drawing>
              <wp:anchor distT="0" distB="0" distL="114300" distR="114300" simplePos="0" relativeHeight="251941888" behindDoc="0" locked="0" layoutInCell="1" allowOverlap="1" wp14:anchorId="5332BF20" wp14:editId="5CDB1D4B">
                <wp:simplePos x="0" y="0"/>
                <wp:positionH relativeFrom="page">
                  <wp:posOffset>1248410</wp:posOffset>
                </wp:positionH>
                <wp:positionV relativeFrom="paragraph">
                  <wp:posOffset>115570</wp:posOffset>
                </wp:positionV>
                <wp:extent cx="38735" cy="38735"/>
                <wp:effectExtent l="0" t="0" r="0" b="0"/>
                <wp:wrapNone/>
                <wp:docPr id="1104993459"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7580450 h 61"/>
                            <a:gd name="T2" fmla="*/ 10483850 w 61"/>
                            <a:gd name="T3" fmla="*/ 97580450 h 61"/>
                            <a:gd name="T4" fmla="*/ 8870950 w 61"/>
                            <a:gd name="T5" fmla="*/ 97177225 h 61"/>
                            <a:gd name="T6" fmla="*/ 0 w 61"/>
                            <a:gd name="T7" fmla="*/ 87096600 h 61"/>
                            <a:gd name="T8" fmla="*/ 0 w 61"/>
                            <a:gd name="T9" fmla="*/ 83870800 h 61"/>
                            <a:gd name="T10" fmla="*/ 10483850 w 61"/>
                            <a:gd name="T11" fmla="*/ 73386950 h 61"/>
                            <a:gd name="T12" fmla="*/ 13709650 w 61"/>
                            <a:gd name="T13" fmla="*/ 73386950 h 61"/>
                            <a:gd name="T14" fmla="*/ 24193500 w 61"/>
                            <a:gd name="T15" fmla="*/ 83870800 h 61"/>
                            <a:gd name="T16" fmla="*/ 24193500 w 61"/>
                            <a:gd name="T17" fmla="*/ 87096600 h 61"/>
                            <a:gd name="T18" fmla="*/ 13709650 w 61"/>
                            <a:gd name="T19" fmla="*/ 9758045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BFF2D" id="Freeform 483" o:spid="_x0000_s1026" style="position:absolute;margin-left:98.3pt;margin-top:9.1pt;width:3.05pt;height:3.0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rFonts w:ascii="Arial"/>
          <w:b/>
        </w:rPr>
        <w:t xml:space="preserve">Equity: </w:t>
      </w:r>
      <w:r>
        <w:t>Inequalities in access, experience and outcomes are actively identified, monitored and addressed</w:t>
      </w:r>
    </w:p>
    <w:p w14:paraId="00CA3A08" w14:textId="77777777" w:rsidR="00B23397" w:rsidRDefault="00B23397" w:rsidP="00B23397">
      <w:pPr>
        <w:pStyle w:val="BodyText"/>
        <w:spacing w:before="74" w:line="230" w:lineRule="auto"/>
        <w:ind w:left="1470" w:right="1513"/>
      </w:pPr>
      <w:r>
        <w:rPr>
          <w:noProof/>
        </w:rPr>
        <mc:AlternateContent>
          <mc:Choice Requires="wps">
            <w:drawing>
              <wp:anchor distT="0" distB="0" distL="114300" distR="114300" simplePos="0" relativeHeight="251942912" behindDoc="0" locked="0" layoutInCell="1" allowOverlap="1" wp14:anchorId="5CFFAAF3" wp14:editId="574E0AE9">
                <wp:simplePos x="0" y="0"/>
                <wp:positionH relativeFrom="page">
                  <wp:posOffset>1248410</wp:posOffset>
                </wp:positionH>
                <wp:positionV relativeFrom="paragraph">
                  <wp:posOffset>115570</wp:posOffset>
                </wp:positionV>
                <wp:extent cx="38735" cy="38735"/>
                <wp:effectExtent l="0" t="0" r="0" b="0"/>
                <wp:wrapNone/>
                <wp:docPr id="1517965112"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7580450 h 61"/>
                            <a:gd name="T2" fmla="*/ 10483850 w 61"/>
                            <a:gd name="T3" fmla="*/ 97580450 h 61"/>
                            <a:gd name="T4" fmla="*/ 8870950 w 61"/>
                            <a:gd name="T5" fmla="*/ 97177225 h 61"/>
                            <a:gd name="T6" fmla="*/ 0 w 61"/>
                            <a:gd name="T7" fmla="*/ 87096600 h 61"/>
                            <a:gd name="T8" fmla="*/ 0 w 61"/>
                            <a:gd name="T9" fmla="*/ 83870800 h 61"/>
                            <a:gd name="T10" fmla="*/ 10483850 w 61"/>
                            <a:gd name="T11" fmla="*/ 73386950 h 61"/>
                            <a:gd name="T12" fmla="*/ 13709650 w 61"/>
                            <a:gd name="T13" fmla="*/ 73386950 h 61"/>
                            <a:gd name="T14" fmla="*/ 24193500 w 61"/>
                            <a:gd name="T15" fmla="*/ 83870800 h 61"/>
                            <a:gd name="T16" fmla="*/ 24193500 w 61"/>
                            <a:gd name="T17" fmla="*/ 87096600 h 61"/>
                            <a:gd name="T18" fmla="*/ 13709650 w 61"/>
                            <a:gd name="T19" fmla="*/ 9758045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A0BF4" id="Freeform 482" o:spid="_x0000_s1026" style="position:absolute;margin-left:98.3pt;margin-top:9.1pt;width:3.05pt;height:3.0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rFonts w:ascii="Arial"/>
          <w:b/>
        </w:rPr>
        <w:t xml:space="preserve">Participation: </w:t>
      </w:r>
      <w:r>
        <w:t>Residents are supported to have voice, choice, influence and control, including access to advocacy as required</w:t>
      </w:r>
    </w:p>
    <w:p w14:paraId="6920F78E" w14:textId="77777777" w:rsidR="00B23397" w:rsidRDefault="00B23397" w:rsidP="00B23397">
      <w:pPr>
        <w:pStyle w:val="BodyText"/>
        <w:spacing w:before="73" w:line="230" w:lineRule="auto"/>
        <w:ind w:left="1470" w:right="951"/>
      </w:pPr>
      <w:r>
        <w:rPr>
          <w:noProof/>
        </w:rPr>
        <mc:AlternateContent>
          <mc:Choice Requires="wps">
            <w:drawing>
              <wp:anchor distT="0" distB="0" distL="114300" distR="114300" simplePos="0" relativeHeight="251943936" behindDoc="0" locked="0" layoutInCell="1" allowOverlap="1" wp14:anchorId="6805764B" wp14:editId="3497F96F">
                <wp:simplePos x="0" y="0"/>
                <wp:positionH relativeFrom="page">
                  <wp:posOffset>1248410</wp:posOffset>
                </wp:positionH>
                <wp:positionV relativeFrom="paragraph">
                  <wp:posOffset>114935</wp:posOffset>
                </wp:positionV>
                <wp:extent cx="38735" cy="38735"/>
                <wp:effectExtent l="0" t="0" r="0" b="0"/>
                <wp:wrapNone/>
                <wp:docPr id="338015429"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7177225 h 61"/>
                            <a:gd name="T2" fmla="*/ 10483850 w 61"/>
                            <a:gd name="T3" fmla="*/ 97177225 h 61"/>
                            <a:gd name="T4" fmla="*/ 8870950 w 61"/>
                            <a:gd name="T5" fmla="*/ 96774000 h 61"/>
                            <a:gd name="T6" fmla="*/ 0 w 61"/>
                            <a:gd name="T7" fmla="*/ 86693375 h 61"/>
                            <a:gd name="T8" fmla="*/ 0 w 61"/>
                            <a:gd name="T9" fmla="*/ 83467575 h 61"/>
                            <a:gd name="T10" fmla="*/ 10483850 w 61"/>
                            <a:gd name="T11" fmla="*/ 72983725 h 61"/>
                            <a:gd name="T12" fmla="*/ 13709650 w 61"/>
                            <a:gd name="T13" fmla="*/ 72983725 h 61"/>
                            <a:gd name="T14" fmla="*/ 24193500 w 61"/>
                            <a:gd name="T15" fmla="*/ 83467575 h 61"/>
                            <a:gd name="T16" fmla="*/ 24193500 w 61"/>
                            <a:gd name="T17" fmla="*/ 86693375 h 61"/>
                            <a:gd name="T18" fmla="*/ 13709650 w 61"/>
                            <a:gd name="T19" fmla="*/ 9717722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B2E4D" id="Freeform 481" o:spid="_x0000_s1026" style="position:absolute;margin-left:98.3pt;margin-top:9.05pt;width:3.05pt;height:3.05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rFonts w:ascii="Arial"/>
          <w:b/>
        </w:rPr>
        <w:t xml:space="preserve">Governance: </w:t>
      </w:r>
      <w:r>
        <w:t>Equality, diversity and human rights are embedded into organisational governance, assurance and improvement systems</w:t>
      </w:r>
    </w:p>
    <w:p w14:paraId="30C5FAB3" w14:textId="77777777" w:rsidR="00B23397" w:rsidRDefault="00B23397" w:rsidP="00B23397">
      <w:pPr>
        <w:pStyle w:val="BodyText"/>
        <w:spacing w:before="77" w:line="230" w:lineRule="auto"/>
        <w:ind w:left="795" w:right="2002"/>
      </w:pPr>
      <w:r>
        <w:t>Compliance is monitored through audits, staff training, and regular policy reviews, with corrective action taken promptly when</w:t>
      </w:r>
      <w:r>
        <w:rPr>
          <w:spacing w:val="32"/>
        </w:rPr>
        <w:t xml:space="preserve"> </w:t>
      </w:r>
      <w:r>
        <w:t>needed.</w:t>
      </w:r>
    </w:p>
    <w:p w14:paraId="362F6A7D" w14:textId="77777777" w:rsidR="00B23397" w:rsidRDefault="00B23397" w:rsidP="00B23397">
      <w:pPr>
        <w:pStyle w:val="BodyText"/>
        <w:rPr>
          <w:sz w:val="20"/>
        </w:rPr>
      </w:pPr>
    </w:p>
    <w:p w14:paraId="5414FF7F" w14:textId="77777777" w:rsidR="00B23397" w:rsidRDefault="00B23397" w:rsidP="00B23397">
      <w:pPr>
        <w:pStyle w:val="BodyText"/>
        <w:spacing w:before="1" w:line="230" w:lineRule="auto"/>
        <w:ind w:left="795" w:right="2189"/>
      </w:pPr>
      <w:r>
        <w:t>Learning from incidents, complaints, safeguarding concerns and feedback is used to strengthen equality and human rights</w:t>
      </w:r>
      <w:r>
        <w:rPr>
          <w:spacing w:val="31"/>
        </w:rPr>
        <w:t xml:space="preserve"> </w:t>
      </w:r>
      <w:r>
        <w:t>practice.</w:t>
      </w:r>
    </w:p>
    <w:p w14:paraId="449A8CEB" w14:textId="77777777" w:rsidR="00B23397" w:rsidRPr="00B23397" w:rsidRDefault="00B23397" w:rsidP="00B23397">
      <w:pPr>
        <w:pStyle w:val="ListParagraph"/>
        <w:widowControl w:val="0"/>
        <w:numPr>
          <w:ilvl w:val="1"/>
          <w:numId w:val="30"/>
        </w:numPr>
        <w:tabs>
          <w:tab w:val="left" w:pos="1154"/>
        </w:tabs>
        <w:autoSpaceDE w:val="0"/>
        <w:autoSpaceDN w:val="0"/>
        <w:spacing w:before="73" w:after="0" w:line="230" w:lineRule="auto"/>
        <w:ind w:left="795" w:right="1542" w:firstLine="0"/>
        <w:contextualSpacing w:val="0"/>
        <w:rPr>
          <w:rFonts w:ascii="Microsoft Sans Serif" w:hAnsi="Microsoft Sans Serif" w:cs="Microsoft Sans Serif"/>
        </w:rPr>
      </w:pPr>
      <w:r w:rsidRPr="00B23397">
        <w:rPr>
          <w:rFonts w:ascii="Microsoft Sans Serif" w:hAnsi="Microsoft Sans Serif" w:cs="Microsoft Sans Serif"/>
        </w:rPr>
        <w:t xml:space="preserve">Actions and decisions that affect Residents are compliant with relevant human rights </w:t>
      </w:r>
      <w:r w:rsidRPr="00B23397">
        <w:rPr>
          <w:rFonts w:ascii="Microsoft Sans Serif" w:hAnsi="Microsoft Sans Serif" w:cs="Microsoft Sans Serif"/>
          <w:spacing w:val="-4"/>
        </w:rPr>
        <w:t xml:space="preserve">law, </w:t>
      </w:r>
      <w:r w:rsidRPr="00B23397">
        <w:rPr>
          <w:rFonts w:ascii="Microsoft Sans Serif" w:hAnsi="Microsoft Sans Serif" w:cs="Microsoft Sans Serif"/>
        </w:rPr>
        <w:t xml:space="preserve">that is, the Human Rights Act 1998, the Equality Act 2010, and, where Residents aged 16 or over may lack mental </w:t>
      </w:r>
      <w:r w:rsidRPr="00B23397">
        <w:rPr>
          <w:rFonts w:ascii="Microsoft Sans Serif" w:hAnsi="Microsoft Sans Serif" w:cs="Microsoft Sans Serif"/>
          <w:spacing w:val="-3"/>
        </w:rPr>
        <w:t xml:space="preserve">capacity, </w:t>
      </w:r>
      <w:r w:rsidRPr="00B23397">
        <w:rPr>
          <w:rFonts w:ascii="Microsoft Sans Serif" w:hAnsi="Microsoft Sans Serif" w:cs="Microsoft Sans Serif"/>
        </w:rPr>
        <w:t>the Mental Capacity Act 2005.</w:t>
      </w:r>
    </w:p>
    <w:p w14:paraId="781CEEC8" w14:textId="77777777" w:rsidR="00B23397" w:rsidRDefault="00B23397" w:rsidP="00B23397">
      <w:pPr>
        <w:pStyle w:val="BodyText"/>
        <w:spacing w:before="5"/>
        <w:rPr>
          <w:sz w:val="19"/>
        </w:rPr>
      </w:pPr>
    </w:p>
    <w:p w14:paraId="09015F94" w14:textId="77777777" w:rsidR="00B23397" w:rsidRDefault="00B23397" w:rsidP="00B23397">
      <w:pPr>
        <w:pStyle w:val="BodyText"/>
        <w:ind w:left="795"/>
      </w:pPr>
      <w:r>
        <w:t>All decision-making is rights-based, evidence-informed and proportionate.</w:t>
      </w:r>
    </w:p>
    <w:p w14:paraId="14BC5A0E" w14:textId="388BEFAC" w:rsidR="00B23397" w:rsidRDefault="003B1F1D" w:rsidP="003B1F1D">
      <w:pPr>
        <w:pStyle w:val="Heading2"/>
        <w:tabs>
          <w:tab w:val="left" w:pos="1166"/>
        </w:tabs>
        <w:spacing w:before="63"/>
      </w:pPr>
      <w:r>
        <w:t xml:space="preserve">4.8 </w:t>
      </w:r>
      <w:r w:rsidR="00B23397">
        <w:t>Person-Centred</w:t>
      </w:r>
      <w:r w:rsidR="00B23397">
        <w:rPr>
          <w:spacing w:val="3"/>
        </w:rPr>
        <w:t xml:space="preserve"> </w:t>
      </w:r>
      <w:r w:rsidR="00B23397">
        <w:t>Care</w:t>
      </w:r>
    </w:p>
    <w:p w14:paraId="18D781C9" w14:textId="77777777" w:rsidR="00B23397" w:rsidRDefault="00B23397" w:rsidP="00B23397">
      <w:pPr>
        <w:pStyle w:val="BodyText"/>
        <w:spacing w:before="5"/>
        <w:rPr>
          <w:rFonts w:ascii="Arial"/>
          <w:b/>
          <w:sz w:val="19"/>
        </w:rPr>
      </w:pPr>
    </w:p>
    <w:p w14:paraId="21878BDF" w14:textId="41ABFEFC" w:rsidR="00B23397" w:rsidRDefault="00B23397" w:rsidP="00B23397">
      <w:pPr>
        <w:pStyle w:val="BodyText"/>
        <w:spacing w:line="230" w:lineRule="auto"/>
        <w:ind w:left="795" w:right="1528"/>
      </w:pPr>
      <w:r>
        <w:t>Care Plans demonstrate the importance that Christadelphian Care Homes gives to protecting the human rights of Residents, by being clearly person-centred and celebrating uniqueness in their approach and reflecting deep commitment to people's rights to live as they choose.</w:t>
      </w:r>
    </w:p>
    <w:p w14:paraId="6F7EDDA3" w14:textId="77777777" w:rsidR="00B23397" w:rsidRDefault="00B23397" w:rsidP="00B23397">
      <w:pPr>
        <w:pStyle w:val="BodyText"/>
        <w:spacing w:before="105" w:line="230" w:lineRule="auto"/>
        <w:ind w:left="795" w:right="1528"/>
      </w:pPr>
      <w:r>
        <w:t>All interventions planned reflect co-production with Residents, shared decision-making and supported autonomy. Where the Resident lacks capacity, decisions will be made in their best interests, with appropriate consultation and advocacy, and in line with relevant legal frameworks.</w:t>
      </w:r>
    </w:p>
    <w:p w14:paraId="7109AA5A" w14:textId="273816E1" w:rsidR="00B23397" w:rsidRDefault="006D30E4" w:rsidP="006D30E4">
      <w:pPr>
        <w:pStyle w:val="Heading2"/>
        <w:tabs>
          <w:tab w:val="left" w:pos="1166"/>
        </w:tabs>
        <w:spacing w:before="68"/>
      </w:pPr>
      <w:r>
        <w:t xml:space="preserve">4.9 </w:t>
      </w:r>
      <w:r w:rsidR="00B23397">
        <w:t>Reasonable</w:t>
      </w:r>
      <w:r w:rsidR="00B23397">
        <w:rPr>
          <w:spacing w:val="-5"/>
        </w:rPr>
        <w:t xml:space="preserve"> </w:t>
      </w:r>
      <w:r w:rsidR="00B23397">
        <w:t>Adjustments</w:t>
      </w:r>
    </w:p>
    <w:p w14:paraId="1AD92D5E" w14:textId="77777777" w:rsidR="00B23397" w:rsidRDefault="00B23397" w:rsidP="00B23397">
      <w:pPr>
        <w:pStyle w:val="BodyText"/>
        <w:spacing w:before="5"/>
        <w:rPr>
          <w:rFonts w:ascii="Arial"/>
          <w:b/>
          <w:sz w:val="19"/>
        </w:rPr>
      </w:pPr>
    </w:p>
    <w:p w14:paraId="18AE2D91" w14:textId="77777777" w:rsidR="00B23397" w:rsidRDefault="00B23397" w:rsidP="00B23397">
      <w:pPr>
        <w:pStyle w:val="BodyText"/>
        <w:spacing w:line="230" w:lineRule="auto"/>
        <w:ind w:left="795" w:right="1687"/>
      </w:pPr>
      <w:r>
        <w:t>Where Residents require reasonable adjustments under the Equality Act 2010, Christadelphian Care Homes (CCH) will ensure these are reviewed on an individual basis and detailed within the Resident's Care Plan.</w:t>
      </w:r>
    </w:p>
    <w:p w14:paraId="6D16D2EA" w14:textId="77777777" w:rsidR="00B23397" w:rsidRDefault="00B23397" w:rsidP="00B23397">
      <w:pPr>
        <w:pStyle w:val="BodyText"/>
        <w:spacing w:before="2"/>
        <w:rPr>
          <w:sz w:val="20"/>
        </w:rPr>
      </w:pPr>
    </w:p>
    <w:p w14:paraId="1FA6408A" w14:textId="77777777" w:rsidR="00B23397" w:rsidRDefault="00B23397" w:rsidP="00B23397">
      <w:pPr>
        <w:pStyle w:val="BodyText"/>
        <w:spacing w:line="230" w:lineRule="auto"/>
        <w:ind w:left="795" w:right="1528"/>
      </w:pPr>
      <w:r>
        <w:t>Reasonable adjustments are anticipated, planned, implemented and reviewed proactively and not solely in response to identified difficulties.</w:t>
      </w:r>
    </w:p>
    <w:p w14:paraId="4806A667" w14:textId="09A1A7BC" w:rsidR="00B23397" w:rsidRDefault="006D30E4" w:rsidP="006D30E4">
      <w:pPr>
        <w:pStyle w:val="Heading2"/>
        <w:tabs>
          <w:tab w:val="left" w:pos="1288"/>
        </w:tabs>
        <w:spacing w:before="65"/>
      </w:pPr>
      <w:r>
        <w:t xml:space="preserve">4.10 </w:t>
      </w:r>
      <w:r w:rsidR="00B23397">
        <w:t xml:space="preserve">Rights Promoting </w:t>
      </w:r>
      <w:r w:rsidR="00B23397">
        <w:rPr>
          <w:spacing w:val="-3"/>
        </w:rPr>
        <w:t>Tailored</w:t>
      </w:r>
      <w:r w:rsidR="00B23397">
        <w:rPr>
          <w:spacing w:val="11"/>
        </w:rPr>
        <w:t xml:space="preserve"> </w:t>
      </w:r>
      <w:r w:rsidR="00B23397">
        <w:t>care</w:t>
      </w:r>
    </w:p>
    <w:p w14:paraId="422AA711" w14:textId="77777777" w:rsidR="00B23397" w:rsidRDefault="00B23397" w:rsidP="00B23397">
      <w:pPr>
        <w:pStyle w:val="BodyText"/>
        <w:spacing w:before="6"/>
        <w:rPr>
          <w:rFonts w:ascii="Arial"/>
          <w:b/>
          <w:sz w:val="19"/>
        </w:rPr>
      </w:pPr>
    </w:p>
    <w:p w14:paraId="7958155C" w14:textId="77777777" w:rsidR="00B23397" w:rsidRDefault="00B23397" w:rsidP="00B23397">
      <w:pPr>
        <w:pStyle w:val="BodyText"/>
        <w:spacing w:line="230" w:lineRule="auto"/>
        <w:ind w:left="795" w:right="1550"/>
      </w:pPr>
      <w:r>
        <w:t>Christadelphian Care Homes is committed to identifying and removing any 'blanket rules' governing how Residents live, demonstrating this by person-centred planning that enables, for example, specific religious or cultural practices that are important to each person.</w:t>
      </w:r>
    </w:p>
    <w:p w14:paraId="433850A0" w14:textId="77777777" w:rsidR="00B23397" w:rsidRDefault="00B23397" w:rsidP="00B23397">
      <w:pPr>
        <w:pStyle w:val="BodyText"/>
        <w:spacing w:before="2"/>
        <w:rPr>
          <w:sz w:val="20"/>
        </w:rPr>
      </w:pPr>
    </w:p>
    <w:p w14:paraId="3A3DA997" w14:textId="10A49580" w:rsidR="00B23397" w:rsidRDefault="00B23397" w:rsidP="003B1F1D">
      <w:pPr>
        <w:pStyle w:val="BodyText"/>
        <w:spacing w:line="230" w:lineRule="auto"/>
        <w:ind w:left="795" w:right="1528"/>
      </w:pPr>
      <w:r>
        <w:t>Any restrictions on rights are lawful, necessary, proportionate, individualised, time-limited and regularly reviewed.</w:t>
      </w:r>
    </w:p>
    <w:p w14:paraId="2CF2A30B" w14:textId="748731F0" w:rsidR="003B1F1D" w:rsidRDefault="006D30E4" w:rsidP="006D30E4">
      <w:pPr>
        <w:pStyle w:val="Heading2"/>
        <w:tabs>
          <w:tab w:val="left" w:pos="1288"/>
        </w:tabs>
        <w:spacing w:before="65"/>
      </w:pPr>
      <w:r>
        <w:t xml:space="preserve">4.11 </w:t>
      </w:r>
      <w:r w:rsidR="003B1F1D">
        <w:t>The Importance of</w:t>
      </w:r>
      <w:r w:rsidR="003B1F1D">
        <w:rPr>
          <w:spacing w:val="11"/>
        </w:rPr>
        <w:t xml:space="preserve"> </w:t>
      </w:r>
      <w:r w:rsidR="003B1F1D">
        <w:t>Communities</w:t>
      </w:r>
    </w:p>
    <w:p w14:paraId="7365A945" w14:textId="77777777" w:rsidR="003B1F1D" w:rsidRDefault="003B1F1D" w:rsidP="003B1F1D">
      <w:pPr>
        <w:pStyle w:val="BodyText"/>
        <w:spacing w:before="6"/>
        <w:rPr>
          <w:rFonts w:ascii="Arial"/>
          <w:b/>
          <w:sz w:val="19"/>
        </w:rPr>
      </w:pPr>
    </w:p>
    <w:p w14:paraId="1E1BB8D3" w14:textId="77777777" w:rsidR="003B1F1D" w:rsidRDefault="003B1F1D" w:rsidP="003B1F1D">
      <w:pPr>
        <w:pStyle w:val="BodyText"/>
        <w:spacing w:line="230" w:lineRule="auto"/>
        <w:ind w:left="795" w:right="1711"/>
      </w:pPr>
      <w:r>
        <w:t>Christadelphian Care Homes (CCH) operates a continuous commitment to equal opportunities, diversity and human rights by proactively ensuring that Residents have access to, and engagement with, their communities, health providers and other important professionals, coordinated around each Resident.</w:t>
      </w:r>
    </w:p>
    <w:p w14:paraId="3B80F919" w14:textId="646D52B6" w:rsidR="003B1F1D" w:rsidRDefault="003B1F1D" w:rsidP="00B23397">
      <w:pPr>
        <w:pStyle w:val="BodyText"/>
        <w:spacing w:line="230" w:lineRule="auto"/>
        <w:ind w:right="1528"/>
        <w:sectPr w:rsidR="003B1F1D" w:rsidSect="00B23397">
          <w:pgSz w:w="11900" w:h="16840"/>
          <w:pgMar w:top="1660" w:right="0" w:bottom="820" w:left="720" w:header="0" w:footer="622" w:gutter="0"/>
          <w:cols w:space="720"/>
        </w:sectPr>
      </w:pPr>
    </w:p>
    <w:p w14:paraId="5073E6D0" w14:textId="77777777" w:rsidR="003B1F1D" w:rsidRDefault="003B1F1D" w:rsidP="003B1F1D">
      <w:pPr>
        <w:pStyle w:val="BodyText"/>
        <w:spacing w:before="3"/>
        <w:rPr>
          <w:sz w:val="20"/>
        </w:rPr>
      </w:pPr>
    </w:p>
    <w:p w14:paraId="096AA0F8" w14:textId="77777777" w:rsidR="003B1F1D" w:rsidRDefault="003B1F1D" w:rsidP="003B1F1D">
      <w:pPr>
        <w:pStyle w:val="BodyText"/>
        <w:spacing w:line="230" w:lineRule="auto"/>
        <w:ind w:left="795" w:right="1956"/>
      </w:pPr>
      <w:r>
        <w:t>Christadelphian Care Homes (CCH) recognises the importance of providing opportunities for Residents to connect with their relatable community.</w:t>
      </w:r>
    </w:p>
    <w:p w14:paraId="5AADF0AE" w14:textId="77777777" w:rsidR="003B1F1D" w:rsidRDefault="003B1F1D" w:rsidP="003B1F1D">
      <w:pPr>
        <w:pStyle w:val="BodyText"/>
        <w:spacing w:before="4"/>
        <w:rPr>
          <w:sz w:val="19"/>
        </w:rPr>
      </w:pPr>
    </w:p>
    <w:p w14:paraId="5DF731F4" w14:textId="77777777" w:rsidR="003B1F1D" w:rsidRDefault="003B1F1D" w:rsidP="003B1F1D">
      <w:pPr>
        <w:pStyle w:val="BodyText"/>
        <w:ind w:left="795"/>
      </w:pPr>
      <w:r>
        <w:t>Barriers to community participation and inclusion are actively identified and removed.</w:t>
      </w:r>
    </w:p>
    <w:p w14:paraId="6F44494F" w14:textId="74268915" w:rsidR="003B1F1D" w:rsidRDefault="006D30E4" w:rsidP="006D30E4">
      <w:pPr>
        <w:pStyle w:val="Heading2"/>
        <w:tabs>
          <w:tab w:val="left" w:pos="1288"/>
        </w:tabs>
        <w:spacing w:before="63"/>
      </w:pPr>
      <w:r>
        <w:t xml:space="preserve">4.12 </w:t>
      </w:r>
      <w:r w:rsidR="003B1F1D">
        <w:t>Protected</w:t>
      </w:r>
      <w:r w:rsidR="003B1F1D">
        <w:rPr>
          <w:spacing w:val="3"/>
        </w:rPr>
        <w:t xml:space="preserve"> </w:t>
      </w:r>
      <w:r w:rsidR="003B1F1D">
        <w:t>Characteristics</w:t>
      </w:r>
    </w:p>
    <w:p w14:paraId="29BD5C94" w14:textId="77777777" w:rsidR="003B1F1D" w:rsidRDefault="003B1F1D" w:rsidP="003B1F1D">
      <w:pPr>
        <w:pStyle w:val="BodyText"/>
        <w:spacing w:before="5"/>
        <w:rPr>
          <w:rFonts w:ascii="Arial"/>
          <w:b/>
          <w:sz w:val="19"/>
        </w:rPr>
      </w:pPr>
    </w:p>
    <w:p w14:paraId="60955D6D" w14:textId="77777777" w:rsidR="003B1F1D" w:rsidRDefault="003B1F1D" w:rsidP="003B1F1D">
      <w:pPr>
        <w:pStyle w:val="BodyText"/>
        <w:spacing w:line="230" w:lineRule="auto"/>
        <w:ind w:left="795" w:right="1528"/>
      </w:pPr>
      <w:r>
        <w:t>Christadelphian Care Homes (CCH) recognises that everyone is different and wants to make sure its service practices respect, promote and celebrate these differences. It will not tolerate unlawful discrimination, victimisation, bullying or harassment of any kind and this includes the protected characteristics outlined in the Equality Act 2010:</w:t>
      </w:r>
    </w:p>
    <w:p w14:paraId="5D2DF942" w14:textId="77777777" w:rsidR="003B1F1D" w:rsidRDefault="003B1F1D" w:rsidP="003B1F1D">
      <w:pPr>
        <w:pStyle w:val="BodyText"/>
        <w:spacing w:line="304" w:lineRule="auto"/>
        <w:ind w:left="1470" w:right="8525"/>
      </w:pPr>
      <w:r>
        <w:rPr>
          <w:noProof/>
        </w:rPr>
        <mc:AlternateContent>
          <mc:Choice Requires="wps">
            <w:drawing>
              <wp:anchor distT="0" distB="0" distL="114300" distR="114300" simplePos="0" relativeHeight="251945984" behindDoc="0" locked="0" layoutInCell="1" allowOverlap="1" wp14:anchorId="3B3F8CE2" wp14:editId="100C8CC0">
                <wp:simplePos x="0" y="0"/>
                <wp:positionH relativeFrom="page">
                  <wp:posOffset>1248410</wp:posOffset>
                </wp:positionH>
                <wp:positionV relativeFrom="paragraph">
                  <wp:posOffset>71755</wp:posOffset>
                </wp:positionV>
                <wp:extent cx="38735" cy="38735"/>
                <wp:effectExtent l="0" t="0" r="0" b="0"/>
                <wp:wrapNone/>
                <wp:docPr id="766482097"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69757925 h 61"/>
                            <a:gd name="T2" fmla="*/ 10483850 w 61"/>
                            <a:gd name="T3" fmla="*/ 69757925 h 61"/>
                            <a:gd name="T4" fmla="*/ 8870950 w 61"/>
                            <a:gd name="T5" fmla="*/ 69354700 h 61"/>
                            <a:gd name="T6" fmla="*/ 0 w 61"/>
                            <a:gd name="T7" fmla="*/ 59274075 h 61"/>
                            <a:gd name="T8" fmla="*/ 0 w 61"/>
                            <a:gd name="T9" fmla="*/ 56048275 h 61"/>
                            <a:gd name="T10" fmla="*/ 10483850 w 61"/>
                            <a:gd name="T11" fmla="*/ 45564425 h 61"/>
                            <a:gd name="T12" fmla="*/ 13709650 w 61"/>
                            <a:gd name="T13" fmla="*/ 45564425 h 61"/>
                            <a:gd name="T14" fmla="*/ 24193500 w 61"/>
                            <a:gd name="T15" fmla="*/ 56048275 h 61"/>
                            <a:gd name="T16" fmla="*/ 24193500 w 61"/>
                            <a:gd name="T17" fmla="*/ 59274075 h 61"/>
                            <a:gd name="T18" fmla="*/ 13709650 w 61"/>
                            <a:gd name="T19" fmla="*/ 6975792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6FA4D" id="Freeform 479" o:spid="_x0000_s1026" style="position:absolute;margin-left:98.3pt;margin-top:5.65pt;width:3.05pt;height:3.0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47008" behindDoc="0" locked="0" layoutInCell="1" allowOverlap="1" wp14:anchorId="4C8062A3" wp14:editId="7454EC97">
                <wp:simplePos x="0" y="0"/>
                <wp:positionH relativeFrom="page">
                  <wp:posOffset>1248410</wp:posOffset>
                </wp:positionH>
                <wp:positionV relativeFrom="paragraph">
                  <wp:posOffset>271780</wp:posOffset>
                </wp:positionV>
                <wp:extent cx="38735" cy="38735"/>
                <wp:effectExtent l="0" t="0" r="0" b="0"/>
                <wp:wrapNone/>
                <wp:docPr id="1653455231"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196773800 h 61"/>
                            <a:gd name="T2" fmla="*/ 10483850 w 61"/>
                            <a:gd name="T3" fmla="*/ 196773800 h 61"/>
                            <a:gd name="T4" fmla="*/ 8870950 w 61"/>
                            <a:gd name="T5" fmla="*/ 196370575 h 61"/>
                            <a:gd name="T6" fmla="*/ 0 w 61"/>
                            <a:gd name="T7" fmla="*/ 186289950 h 61"/>
                            <a:gd name="T8" fmla="*/ 0 w 61"/>
                            <a:gd name="T9" fmla="*/ 183064150 h 61"/>
                            <a:gd name="T10" fmla="*/ 10483850 w 61"/>
                            <a:gd name="T11" fmla="*/ 172580300 h 61"/>
                            <a:gd name="T12" fmla="*/ 13709650 w 61"/>
                            <a:gd name="T13" fmla="*/ 172580300 h 61"/>
                            <a:gd name="T14" fmla="*/ 24193500 w 61"/>
                            <a:gd name="T15" fmla="*/ 183064150 h 61"/>
                            <a:gd name="T16" fmla="*/ 24193500 w 61"/>
                            <a:gd name="T17" fmla="*/ 186289950 h 61"/>
                            <a:gd name="T18" fmla="*/ 13709650 w 61"/>
                            <a:gd name="T19" fmla="*/ 19677380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DF35E" id="Freeform 478" o:spid="_x0000_s1026" style="position:absolute;margin-left:98.3pt;margin-top:21.4pt;width:3.05pt;height:3.0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 xml:space="preserve">Age </w:t>
      </w:r>
      <w:r>
        <w:rPr>
          <w:w w:val="95"/>
        </w:rPr>
        <w:t>Disability</w:t>
      </w:r>
    </w:p>
    <w:p w14:paraId="47C050F0" w14:textId="77777777" w:rsidR="003B1F1D" w:rsidRDefault="003B1F1D" w:rsidP="003B1F1D">
      <w:pPr>
        <w:pStyle w:val="BodyText"/>
        <w:spacing w:line="304" w:lineRule="auto"/>
        <w:ind w:left="1470" w:right="5135"/>
      </w:pPr>
      <w:r>
        <w:rPr>
          <w:noProof/>
        </w:rPr>
        <mc:AlternateContent>
          <mc:Choice Requires="wps">
            <w:drawing>
              <wp:anchor distT="0" distB="0" distL="114300" distR="114300" simplePos="0" relativeHeight="251948032" behindDoc="0" locked="0" layoutInCell="1" allowOverlap="1" wp14:anchorId="790553D7" wp14:editId="5C6E4A07">
                <wp:simplePos x="0" y="0"/>
                <wp:positionH relativeFrom="page">
                  <wp:posOffset>1248410</wp:posOffset>
                </wp:positionH>
                <wp:positionV relativeFrom="paragraph">
                  <wp:posOffset>71755</wp:posOffset>
                </wp:positionV>
                <wp:extent cx="38735" cy="38735"/>
                <wp:effectExtent l="0" t="0" r="0" b="0"/>
                <wp:wrapNone/>
                <wp:docPr id="1192240740"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69757925 h 61"/>
                            <a:gd name="T2" fmla="*/ 10483850 w 61"/>
                            <a:gd name="T3" fmla="*/ 69757925 h 61"/>
                            <a:gd name="T4" fmla="*/ 8870950 w 61"/>
                            <a:gd name="T5" fmla="*/ 69354700 h 61"/>
                            <a:gd name="T6" fmla="*/ 0 w 61"/>
                            <a:gd name="T7" fmla="*/ 59274075 h 61"/>
                            <a:gd name="T8" fmla="*/ 0 w 61"/>
                            <a:gd name="T9" fmla="*/ 56048275 h 61"/>
                            <a:gd name="T10" fmla="*/ 10483850 w 61"/>
                            <a:gd name="T11" fmla="*/ 45564425 h 61"/>
                            <a:gd name="T12" fmla="*/ 13709650 w 61"/>
                            <a:gd name="T13" fmla="*/ 45564425 h 61"/>
                            <a:gd name="T14" fmla="*/ 24193500 w 61"/>
                            <a:gd name="T15" fmla="*/ 56048275 h 61"/>
                            <a:gd name="T16" fmla="*/ 24193500 w 61"/>
                            <a:gd name="T17" fmla="*/ 59274075 h 61"/>
                            <a:gd name="T18" fmla="*/ 13709650 w 61"/>
                            <a:gd name="T19" fmla="*/ 6975792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F6ECB" id="Freeform 477" o:spid="_x0000_s1026" style="position:absolute;margin-left:98.3pt;margin-top:5.65pt;width:3.05pt;height:3.0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49056" behindDoc="0" locked="0" layoutInCell="1" allowOverlap="1" wp14:anchorId="0E1AD02E" wp14:editId="35B11BD3">
                <wp:simplePos x="0" y="0"/>
                <wp:positionH relativeFrom="page">
                  <wp:posOffset>1248410</wp:posOffset>
                </wp:positionH>
                <wp:positionV relativeFrom="paragraph">
                  <wp:posOffset>271780</wp:posOffset>
                </wp:positionV>
                <wp:extent cx="38735" cy="38735"/>
                <wp:effectExtent l="0" t="0" r="0" b="0"/>
                <wp:wrapNone/>
                <wp:docPr id="1756697902"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196773800 h 61"/>
                            <a:gd name="T2" fmla="*/ 10483850 w 61"/>
                            <a:gd name="T3" fmla="*/ 196773800 h 61"/>
                            <a:gd name="T4" fmla="*/ 8870950 w 61"/>
                            <a:gd name="T5" fmla="*/ 196370575 h 61"/>
                            <a:gd name="T6" fmla="*/ 0 w 61"/>
                            <a:gd name="T7" fmla="*/ 186289950 h 61"/>
                            <a:gd name="T8" fmla="*/ 0 w 61"/>
                            <a:gd name="T9" fmla="*/ 183064150 h 61"/>
                            <a:gd name="T10" fmla="*/ 10483850 w 61"/>
                            <a:gd name="T11" fmla="*/ 172580300 h 61"/>
                            <a:gd name="T12" fmla="*/ 13709650 w 61"/>
                            <a:gd name="T13" fmla="*/ 172580300 h 61"/>
                            <a:gd name="T14" fmla="*/ 24193500 w 61"/>
                            <a:gd name="T15" fmla="*/ 183064150 h 61"/>
                            <a:gd name="T16" fmla="*/ 24193500 w 61"/>
                            <a:gd name="T17" fmla="*/ 186289950 h 61"/>
                            <a:gd name="T18" fmla="*/ 13709650 w 61"/>
                            <a:gd name="T19" fmla="*/ 19677380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EDD75" id="Freeform 476" o:spid="_x0000_s1026" style="position:absolute;margin-left:98.3pt;margin-top:21.4pt;width:3.05pt;height:3.05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Gender reassignment or self-identification Marriage and civil partnership</w:t>
      </w:r>
    </w:p>
    <w:p w14:paraId="37EDD99C" w14:textId="77777777" w:rsidR="003B1F1D" w:rsidRDefault="003B1F1D" w:rsidP="003B1F1D">
      <w:pPr>
        <w:pStyle w:val="BodyText"/>
        <w:spacing w:line="247" w:lineRule="exact"/>
        <w:ind w:left="1470"/>
      </w:pPr>
      <w:r>
        <w:rPr>
          <w:noProof/>
        </w:rPr>
        <mc:AlternateContent>
          <mc:Choice Requires="wps">
            <w:drawing>
              <wp:anchor distT="0" distB="0" distL="114300" distR="114300" simplePos="0" relativeHeight="251950080" behindDoc="0" locked="0" layoutInCell="1" allowOverlap="1" wp14:anchorId="66854072" wp14:editId="21064A9B">
                <wp:simplePos x="0" y="0"/>
                <wp:positionH relativeFrom="page">
                  <wp:posOffset>1248410</wp:posOffset>
                </wp:positionH>
                <wp:positionV relativeFrom="paragraph">
                  <wp:posOffset>70485</wp:posOffset>
                </wp:positionV>
                <wp:extent cx="38735" cy="38735"/>
                <wp:effectExtent l="0" t="0" r="0" b="0"/>
                <wp:wrapNone/>
                <wp:docPr id="2698515"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68951475 h 61"/>
                            <a:gd name="T2" fmla="*/ 10483850 w 61"/>
                            <a:gd name="T3" fmla="*/ 68951475 h 61"/>
                            <a:gd name="T4" fmla="*/ 8870950 w 61"/>
                            <a:gd name="T5" fmla="*/ 68548250 h 61"/>
                            <a:gd name="T6" fmla="*/ 0 w 61"/>
                            <a:gd name="T7" fmla="*/ 58467625 h 61"/>
                            <a:gd name="T8" fmla="*/ 0 w 61"/>
                            <a:gd name="T9" fmla="*/ 55241825 h 61"/>
                            <a:gd name="T10" fmla="*/ 10483850 w 61"/>
                            <a:gd name="T11" fmla="*/ 44757975 h 61"/>
                            <a:gd name="T12" fmla="*/ 13709650 w 61"/>
                            <a:gd name="T13" fmla="*/ 44757975 h 61"/>
                            <a:gd name="T14" fmla="*/ 24193500 w 61"/>
                            <a:gd name="T15" fmla="*/ 55241825 h 61"/>
                            <a:gd name="T16" fmla="*/ 24193500 w 61"/>
                            <a:gd name="T17" fmla="*/ 58467625 h 61"/>
                            <a:gd name="T18" fmla="*/ 13709650 w 61"/>
                            <a:gd name="T19" fmla="*/ 6895147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8F39A" id="Freeform 475" o:spid="_x0000_s1026" style="position:absolute;margin-left:98.3pt;margin-top:5.55pt;width:3.05pt;height:3.05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Pregnancy and maternity</w:t>
      </w:r>
    </w:p>
    <w:p w14:paraId="3AC20805" w14:textId="77777777" w:rsidR="003B1F1D" w:rsidRDefault="003B1F1D" w:rsidP="003B1F1D">
      <w:pPr>
        <w:pStyle w:val="BodyText"/>
        <w:spacing w:before="60" w:line="304" w:lineRule="auto"/>
        <w:ind w:left="1470" w:right="3290"/>
      </w:pPr>
      <w:r>
        <w:rPr>
          <w:noProof/>
        </w:rPr>
        <mc:AlternateContent>
          <mc:Choice Requires="wps">
            <w:drawing>
              <wp:anchor distT="0" distB="0" distL="114300" distR="114300" simplePos="0" relativeHeight="251951104" behindDoc="0" locked="0" layoutInCell="1" allowOverlap="1" wp14:anchorId="0968D316" wp14:editId="15769E01">
                <wp:simplePos x="0" y="0"/>
                <wp:positionH relativeFrom="page">
                  <wp:posOffset>1248410</wp:posOffset>
                </wp:positionH>
                <wp:positionV relativeFrom="paragraph">
                  <wp:posOffset>109855</wp:posOffset>
                </wp:positionV>
                <wp:extent cx="38735" cy="38735"/>
                <wp:effectExtent l="0" t="0" r="0" b="0"/>
                <wp:wrapNone/>
                <wp:docPr id="485881871"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3951425 h 61"/>
                            <a:gd name="T2" fmla="*/ 10483850 w 61"/>
                            <a:gd name="T3" fmla="*/ 93951425 h 61"/>
                            <a:gd name="T4" fmla="*/ 8870950 w 61"/>
                            <a:gd name="T5" fmla="*/ 93548200 h 61"/>
                            <a:gd name="T6" fmla="*/ 0 w 61"/>
                            <a:gd name="T7" fmla="*/ 83467575 h 61"/>
                            <a:gd name="T8" fmla="*/ 0 w 61"/>
                            <a:gd name="T9" fmla="*/ 80241775 h 61"/>
                            <a:gd name="T10" fmla="*/ 10483850 w 61"/>
                            <a:gd name="T11" fmla="*/ 69757925 h 61"/>
                            <a:gd name="T12" fmla="*/ 13709650 w 61"/>
                            <a:gd name="T13" fmla="*/ 69757925 h 61"/>
                            <a:gd name="T14" fmla="*/ 24193500 w 61"/>
                            <a:gd name="T15" fmla="*/ 80241775 h 61"/>
                            <a:gd name="T16" fmla="*/ 24193500 w 61"/>
                            <a:gd name="T17" fmla="*/ 83467575 h 61"/>
                            <a:gd name="T18" fmla="*/ 13709650 w 61"/>
                            <a:gd name="T19" fmla="*/ 9395142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89246" id="Freeform 474" o:spid="_x0000_s1026" style="position:absolute;margin-left:98.3pt;margin-top:8.65pt;width:3.05pt;height:3.05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52128" behindDoc="0" locked="0" layoutInCell="1" allowOverlap="1" wp14:anchorId="029849E2" wp14:editId="27571B73">
                <wp:simplePos x="0" y="0"/>
                <wp:positionH relativeFrom="page">
                  <wp:posOffset>1248410</wp:posOffset>
                </wp:positionH>
                <wp:positionV relativeFrom="paragraph">
                  <wp:posOffset>309880</wp:posOffset>
                </wp:positionV>
                <wp:extent cx="38735" cy="38735"/>
                <wp:effectExtent l="0" t="0" r="0" b="0"/>
                <wp:wrapNone/>
                <wp:docPr id="1414086706"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220967300 h 61"/>
                            <a:gd name="T2" fmla="*/ 10483850 w 61"/>
                            <a:gd name="T3" fmla="*/ 220967300 h 61"/>
                            <a:gd name="T4" fmla="*/ 8870950 w 61"/>
                            <a:gd name="T5" fmla="*/ 220564075 h 61"/>
                            <a:gd name="T6" fmla="*/ 0 w 61"/>
                            <a:gd name="T7" fmla="*/ 210483450 h 61"/>
                            <a:gd name="T8" fmla="*/ 0 w 61"/>
                            <a:gd name="T9" fmla="*/ 207257650 h 61"/>
                            <a:gd name="T10" fmla="*/ 10483850 w 61"/>
                            <a:gd name="T11" fmla="*/ 196773800 h 61"/>
                            <a:gd name="T12" fmla="*/ 13709650 w 61"/>
                            <a:gd name="T13" fmla="*/ 196773800 h 61"/>
                            <a:gd name="T14" fmla="*/ 24193500 w 61"/>
                            <a:gd name="T15" fmla="*/ 207257650 h 61"/>
                            <a:gd name="T16" fmla="*/ 24193500 w 61"/>
                            <a:gd name="T17" fmla="*/ 210483450 h 61"/>
                            <a:gd name="T18" fmla="*/ 13709650 w 61"/>
                            <a:gd name="T19" fmla="*/ 22096730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9B101" id="Freeform 473" o:spid="_x0000_s1026" style="position:absolute;margin-left:98.3pt;margin-top:24.4pt;width:3.05pt;height:3.05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Race (this includes ethnic or national origins, colour or nationality) Religion or belief (this includes lack of belief)</w:t>
      </w:r>
    </w:p>
    <w:p w14:paraId="40BA7332" w14:textId="77777777" w:rsidR="003B1F1D" w:rsidRDefault="003B1F1D" w:rsidP="003B1F1D">
      <w:pPr>
        <w:pStyle w:val="BodyText"/>
        <w:spacing w:line="304" w:lineRule="auto"/>
        <w:ind w:left="1470" w:right="7482"/>
      </w:pPr>
      <w:r>
        <w:rPr>
          <w:noProof/>
        </w:rPr>
        <mc:AlternateContent>
          <mc:Choice Requires="wps">
            <w:drawing>
              <wp:anchor distT="0" distB="0" distL="114300" distR="114300" simplePos="0" relativeHeight="251953152" behindDoc="0" locked="0" layoutInCell="1" allowOverlap="1" wp14:anchorId="53C4D508" wp14:editId="412D84F9">
                <wp:simplePos x="0" y="0"/>
                <wp:positionH relativeFrom="page">
                  <wp:posOffset>1248410</wp:posOffset>
                </wp:positionH>
                <wp:positionV relativeFrom="paragraph">
                  <wp:posOffset>71755</wp:posOffset>
                </wp:positionV>
                <wp:extent cx="38735" cy="38735"/>
                <wp:effectExtent l="0" t="0" r="0" b="0"/>
                <wp:wrapNone/>
                <wp:docPr id="1129083052"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69757925 h 61"/>
                            <a:gd name="T2" fmla="*/ 10483850 w 61"/>
                            <a:gd name="T3" fmla="*/ 69757925 h 61"/>
                            <a:gd name="T4" fmla="*/ 8870950 w 61"/>
                            <a:gd name="T5" fmla="*/ 69354700 h 61"/>
                            <a:gd name="T6" fmla="*/ 0 w 61"/>
                            <a:gd name="T7" fmla="*/ 59274075 h 61"/>
                            <a:gd name="T8" fmla="*/ 0 w 61"/>
                            <a:gd name="T9" fmla="*/ 56048275 h 61"/>
                            <a:gd name="T10" fmla="*/ 10483850 w 61"/>
                            <a:gd name="T11" fmla="*/ 45564425 h 61"/>
                            <a:gd name="T12" fmla="*/ 13709650 w 61"/>
                            <a:gd name="T13" fmla="*/ 45564425 h 61"/>
                            <a:gd name="T14" fmla="*/ 24193500 w 61"/>
                            <a:gd name="T15" fmla="*/ 56048275 h 61"/>
                            <a:gd name="T16" fmla="*/ 24193500 w 61"/>
                            <a:gd name="T17" fmla="*/ 59274075 h 61"/>
                            <a:gd name="T18" fmla="*/ 13709650 w 61"/>
                            <a:gd name="T19" fmla="*/ 6975792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AEEBA" id="Freeform 472" o:spid="_x0000_s1026" style="position:absolute;margin-left:98.3pt;margin-top:5.65pt;width:3.05pt;height:3.05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54176" behindDoc="0" locked="0" layoutInCell="1" allowOverlap="1" wp14:anchorId="0A5321F9" wp14:editId="324AF4F2">
                <wp:simplePos x="0" y="0"/>
                <wp:positionH relativeFrom="page">
                  <wp:posOffset>1248410</wp:posOffset>
                </wp:positionH>
                <wp:positionV relativeFrom="paragraph">
                  <wp:posOffset>271780</wp:posOffset>
                </wp:positionV>
                <wp:extent cx="38735" cy="38735"/>
                <wp:effectExtent l="0" t="0" r="0" b="0"/>
                <wp:wrapNone/>
                <wp:docPr id="1004667990"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196773800 h 61"/>
                            <a:gd name="T2" fmla="*/ 10483850 w 61"/>
                            <a:gd name="T3" fmla="*/ 196773800 h 61"/>
                            <a:gd name="T4" fmla="*/ 8870950 w 61"/>
                            <a:gd name="T5" fmla="*/ 196370575 h 61"/>
                            <a:gd name="T6" fmla="*/ 0 w 61"/>
                            <a:gd name="T7" fmla="*/ 186289950 h 61"/>
                            <a:gd name="T8" fmla="*/ 0 w 61"/>
                            <a:gd name="T9" fmla="*/ 183064150 h 61"/>
                            <a:gd name="T10" fmla="*/ 10483850 w 61"/>
                            <a:gd name="T11" fmla="*/ 172580300 h 61"/>
                            <a:gd name="T12" fmla="*/ 13709650 w 61"/>
                            <a:gd name="T13" fmla="*/ 172580300 h 61"/>
                            <a:gd name="T14" fmla="*/ 24193500 w 61"/>
                            <a:gd name="T15" fmla="*/ 183064150 h 61"/>
                            <a:gd name="T16" fmla="*/ 24193500 w 61"/>
                            <a:gd name="T17" fmla="*/ 186289950 h 61"/>
                            <a:gd name="T18" fmla="*/ 13709650 w 61"/>
                            <a:gd name="T19" fmla="*/ 19677380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57AC3" id="Freeform 471" o:spid="_x0000_s1026" style="position:absolute;margin-left:98.3pt;margin-top:21.4pt;width:3.05pt;height:3.0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Sex (male and female) Sexual orientation</w:t>
      </w:r>
    </w:p>
    <w:p w14:paraId="4BE214AA" w14:textId="77777777" w:rsidR="003B1F1D" w:rsidRDefault="003B1F1D" w:rsidP="003B1F1D">
      <w:pPr>
        <w:pStyle w:val="BodyText"/>
        <w:spacing w:before="4" w:line="230" w:lineRule="auto"/>
        <w:ind w:left="795" w:right="1722"/>
      </w:pPr>
      <w:r>
        <w:t>Any combined impact of different personal characteristics on disadvantage and exclusion is recognised and addressed.</w:t>
      </w:r>
    </w:p>
    <w:p w14:paraId="5DE107C7" w14:textId="77777777" w:rsidR="00B23397" w:rsidRDefault="00B23397" w:rsidP="00B23397">
      <w:pPr>
        <w:pStyle w:val="BodyText"/>
        <w:spacing w:before="9"/>
        <w:rPr>
          <w:sz w:val="17"/>
        </w:rPr>
      </w:pPr>
    </w:p>
    <w:p w14:paraId="2EA93FE5" w14:textId="145280CC" w:rsidR="003B1F1D" w:rsidRDefault="006D30E4" w:rsidP="006D30E4">
      <w:pPr>
        <w:pStyle w:val="Heading2"/>
        <w:tabs>
          <w:tab w:val="left" w:pos="1288"/>
        </w:tabs>
        <w:spacing w:before="93"/>
      </w:pPr>
      <w:r>
        <w:t xml:space="preserve">4.13 </w:t>
      </w:r>
      <w:r w:rsidR="003B1F1D">
        <w:t>Partnership/Co-production</w:t>
      </w:r>
      <w:r w:rsidR="003B1F1D">
        <w:rPr>
          <w:spacing w:val="3"/>
        </w:rPr>
        <w:t xml:space="preserve"> </w:t>
      </w:r>
      <w:r w:rsidR="003B1F1D">
        <w:t>Working</w:t>
      </w:r>
    </w:p>
    <w:p w14:paraId="2E050304" w14:textId="77777777" w:rsidR="003B1F1D" w:rsidRDefault="003B1F1D" w:rsidP="003B1F1D">
      <w:pPr>
        <w:pStyle w:val="BodyText"/>
        <w:spacing w:before="5"/>
        <w:rPr>
          <w:rFonts w:ascii="Arial"/>
          <w:b/>
          <w:sz w:val="19"/>
        </w:rPr>
      </w:pPr>
    </w:p>
    <w:p w14:paraId="11518D98" w14:textId="77777777" w:rsidR="003B1F1D" w:rsidRDefault="003B1F1D" w:rsidP="003B1F1D">
      <w:pPr>
        <w:pStyle w:val="BodyText"/>
        <w:spacing w:before="1" w:line="230" w:lineRule="auto"/>
        <w:ind w:left="795" w:right="2038"/>
      </w:pPr>
      <w:r>
        <w:t>Co-production is embedded as a core operational principle in service design, delivery, review and improvement at Christadelphian Care Homes (CCH).</w:t>
      </w:r>
    </w:p>
    <w:p w14:paraId="00B1AB3B" w14:textId="77777777" w:rsidR="003B1F1D" w:rsidRDefault="003B1F1D" w:rsidP="003B1F1D">
      <w:pPr>
        <w:pStyle w:val="BodyText"/>
        <w:rPr>
          <w:sz w:val="20"/>
        </w:rPr>
      </w:pPr>
    </w:p>
    <w:p w14:paraId="3B02B3F3" w14:textId="77777777" w:rsidR="003B1F1D" w:rsidRDefault="003B1F1D" w:rsidP="003B1F1D">
      <w:pPr>
        <w:pStyle w:val="BodyText"/>
        <w:spacing w:before="1" w:line="230" w:lineRule="auto"/>
        <w:ind w:left="795" w:right="1555"/>
      </w:pPr>
      <w:r>
        <w:t xml:space="preserve">Christadelphian Care Homes (CCH) provides its services in a way that supports each Resident to live the life they choose. </w:t>
      </w:r>
      <w:r>
        <w:rPr>
          <w:spacing w:val="-13"/>
        </w:rPr>
        <w:t xml:space="preserve">To </w:t>
      </w:r>
      <w:r>
        <w:t>ensure that this is successful and meaningful, means a transparent working partnership/co-production with Residents, families, legal representatives and other professionals to ensure the best unique outcomes for each</w:t>
      </w:r>
      <w:r>
        <w:rPr>
          <w:spacing w:val="51"/>
        </w:rPr>
        <w:t xml:space="preserve"> </w:t>
      </w:r>
      <w:r>
        <w:t>Resident.</w:t>
      </w:r>
    </w:p>
    <w:p w14:paraId="71BE4FFC" w14:textId="05EFAC55" w:rsidR="003B1F1D" w:rsidRDefault="006D30E4" w:rsidP="006D30E4">
      <w:pPr>
        <w:pStyle w:val="Heading2"/>
        <w:tabs>
          <w:tab w:val="left" w:pos="1288"/>
        </w:tabs>
        <w:spacing w:before="67"/>
      </w:pPr>
      <w:r>
        <w:t xml:space="preserve">4.14 </w:t>
      </w:r>
      <w:r w:rsidR="003B1F1D">
        <w:t>Policy</w:t>
      </w:r>
      <w:r w:rsidR="003B1F1D">
        <w:rPr>
          <w:spacing w:val="-5"/>
        </w:rPr>
        <w:t xml:space="preserve"> </w:t>
      </w:r>
      <w:r w:rsidR="003B1F1D">
        <w:t>Accessibility</w:t>
      </w:r>
    </w:p>
    <w:p w14:paraId="2D0F72A1" w14:textId="77777777" w:rsidR="003B1F1D" w:rsidRDefault="003B1F1D" w:rsidP="003B1F1D">
      <w:pPr>
        <w:pStyle w:val="BodyText"/>
        <w:spacing w:before="5"/>
        <w:rPr>
          <w:rFonts w:ascii="Arial"/>
          <w:b/>
          <w:sz w:val="19"/>
        </w:rPr>
      </w:pPr>
    </w:p>
    <w:p w14:paraId="44AD5C89" w14:textId="77777777" w:rsidR="003B1F1D" w:rsidRDefault="003B1F1D" w:rsidP="003B1F1D">
      <w:pPr>
        <w:pStyle w:val="BodyText"/>
        <w:spacing w:before="1" w:line="230" w:lineRule="auto"/>
        <w:ind w:left="795" w:right="1668"/>
        <w:jc w:val="both"/>
      </w:pPr>
      <w:r>
        <w:t>Christadelphian Care Homes (CCH) will uphold the Resident's right to be involved in all decisions about their care, support and treatment. This means that Christadelphian Care Homes (CCH) provides information in an easy to understand and accessible way that reflects the unique needs of the Resident.</w:t>
      </w:r>
    </w:p>
    <w:p w14:paraId="49C3C9A3" w14:textId="77777777" w:rsidR="003B1F1D" w:rsidRDefault="003B1F1D" w:rsidP="003B1F1D">
      <w:pPr>
        <w:pStyle w:val="BodyText"/>
        <w:spacing w:before="1"/>
        <w:rPr>
          <w:sz w:val="20"/>
        </w:rPr>
      </w:pPr>
    </w:p>
    <w:p w14:paraId="771B5232" w14:textId="77777777" w:rsidR="003B1F1D" w:rsidRDefault="003B1F1D" w:rsidP="003B1F1D">
      <w:pPr>
        <w:pStyle w:val="BodyText"/>
        <w:spacing w:before="1" w:line="230" w:lineRule="auto"/>
        <w:ind w:left="795" w:right="1697"/>
      </w:pPr>
      <w:r>
        <w:t>Christadelphian Care Homes (CCH) also understands that people may take in and retain information in different ways. To support full understanding and engagement, this policy is available in accessible formats. The ReciteMe tool has various ways of making this policy accessible by providing this policy in:</w:t>
      </w:r>
    </w:p>
    <w:p w14:paraId="6E2D3C27" w14:textId="435AB6BB" w:rsidR="003B1F1D" w:rsidRDefault="003B1F1D" w:rsidP="003B1F1D">
      <w:pPr>
        <w:pStyle w:val="BodyText"/>
        <w:spacing w:line="304" w:lineRule="auto"/>
        <w:ind w:left="1470" w:right="8639"/>
      </w:pPr>
      <w:r>
        <w:rPr>
          <w:noProof/>
        </w:rPr>
        <mc:AlternateContent>
          <mc:Choice Requires="wps">
            <w:drawing>
              <wp:anchor distT="0" distB="0" distL="114300" distR="114300" simplePos="0" relativeHeight="251956224" behindDoc="0" locked="0" layoutInCell="1" allowOverlap="1" wp14:anchorId="624BF79E" wp14:editId="1767478F">
                <wp:simplePos x="0" y="0"/>
                <wp:positionH relativeFrom="page">
                  <wp:posOffset>1248410</wp:posOffset>
                </wp:positionH>
                <wp:positionV relativeFrom="paragraph">
                  <wp:posOffset>71755</wp:posOffset>
                </wp:positionV>
                <wp:extent cx="38735" cy="38735"/>
                <wp:effectExtent l="0" t="0" r="0" b="0"/>
                <wp:wrapNone/>
                <wp:docPr id="1671218985"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69757925 h 61"/>
                            <a:gd name="T2" fmla="*/ 10483850 w 61"/>
                            <a:gd name="T3" fmla="*/ 69757925 h 61"/>
                            <a:gd name="T4" fmla="*/ 8870950 w 61"/>
                            <a:gd name="T5" fmla="*/ 69354700 h 61"/>
                            <a:gd name="T6" fmla="*/ 0 w 61"/>
                            <a:gd name="T7" fmla="*/ 59274075 h 61"/>
                            <a:gd name="T8" fmla="*/ 0 w 61"/>
                            <a:gd name="T9" fmla="*/ 56048275 h 61"/>
                            <a:gd name="T10" fmla="*/ 10483850 w 61"/>
                            <a:gd name="T11" fmla="*/ 45564425 h 61"/>
                            <a:gd name="T12" fmla="*/ 13709650 w 61"/>
                            <a:gd name="T13" fmla="*/ 45564425 h 61"/>
                            <a:gd name="T14" fmla="*/ 24193500 w 61"/>
                            <a:gd name="T15" fmla="*/ 56048275 h 61"/>
                            <a:gd name="T16" fmla="*/ 24193500 w 61"/>
                            <a:gd name="T17" fmla="*/ 59274075 h 61"/>
                            <a:gd name="T18" fmla="*/ 13709650 w 61"/>
                            <a:gd name="T19" fmla="*/ 6975792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0C450" id="Freeform 470" o:spid="_x0000_s1026" style="position:absolute;margin-left:98.3pt;margin-top:5.65pt;width:3.05pt;height:3.05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Pr>
          <w:noProof/>
        </w:rPr>
        <mc:AlternateContent>
          <mc:Choice Requires="wps">
            <w:drawing>
              <wp:anchor distT="0" distB="0" distL="114300" distR="114300" simplePos="0" relativeHeight="251957248" behindDoc="0" locked="0" layoutInCell="1" allowOverlap="1" wp14:anchorId="703106A6" wp14:editId="23D8F602">
                <wp:simplePos x="0" y="0"/>
                <wp:positionH relativeFrom="page">
                  <wp:posOffset>1248410</wp:posOffset>
                </wp:positionH>
                <wp:positionV relativeFrom="paragraph">
                  <wp:posOffset>271780</wp:posOffset>
                </wp:positionV>
                <wp:extent cx="38735" cy="38735"/>
                <wp:effectExtent l="0" t="0" r="0" b="0"/>
                <wp:wrapNone/>
                <wp:docPr id="145585437"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196773800 h 61"/>
                            <a:gd name="T2" fmla="*/ 10483850 w 61"/>
                            <a:gd name="T3" fmla="*/ 196773800 h 61"/>
                            <a:gd name="T4" fmla="*/ 8870950 w 61"/>
                            <a:gd name="T5" fmla="*/ 196370575 h 61"/>
                            <a:gd name="T6" fmla="*/ 0 w 61"/>
                            <a:gd name="T7" fmla="*/ 186289950 h 61"/>
                            <a:gd name="T8" fmla="*/ 0 w 61"/>
                            <a:gd name="T9" fmla="*/ 183064150 h 61"/>
                            <a:gd name="T10" fmla="*/ 10483850 w 61"/>
                            <a:gd name="T11" fmla="*/ 172580300 h 61"/>
                            <a:gd name="T12" fmla="*/ 13709650 w 61"/>
                            <a:gd name="T13" fmla="*/ 172580300 h 61"/>
                            <a:gd name="T14" fmla="*/ 24193500 w 61"/>
                            <a:gd name="T15" fmla="*/ 183064150 h 61"/>
                            <a:gd name="T16" fmla="*/ 24193500 w 61"/>
                            <a:gd name="T17" fmla="*/ 186289950 h 61"/>
                            <a:gd name="T18" fmla="*/ 13709650 w 61"/>
                            <a:gd name="T19" fmla="*/ 19677380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62524" id="Freeform 469" o:spid="_x0000_s1026" style="position:absolute;margin-left:98.3pt;margin-top:21.4pt;width:3.05pt;height:3.0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Audio Large print</w:t>
      </w:r>
    </w:p>
    <w:p w14:paraId="586984E6" w14:textId="77777777" w:rsidR="003B1F1D" w:rsidRDefault="003B1F1D" w:rsidP="003B1F1D">
      <w:pPr>
        <w:pStyle w:val="BodyText"/>
        <w:spacing w:line="247" w:lineRule="exact"/>
        <w:ind w:left="1470"/>
      </w:pPr>
      <w:r>
        <w:rPr>
          <w:noProof/>
        </w:rPr>
        <mc:AlternateContent>
          <mc:Choice Requires="wps">
            <w:drawing>
              <wp:anchor distT="0" distB="0" distL="114300" distR="114300" simplePos="0" relativeHeight="251958272" behindDoc="0" locked="0" layoutInCell="1" allowOverlap="1" wp14:anchorId="736BA1D5" wp14:editId="032C5B2C">
                <wp:simplePos x="0" y="0"/>
                <wp:positionH relativeFrom="page">
                  <wp:posOffset>1248410</wp:posOffset>
                </wp:positionH>
                <wp:positionV relativeFrom="paragraph">
                  <wp:posOffset>70485</wp:posOffset>
                </wp:positionV>
                <wp:extent cx="38735" cy="38735"/>
                <wp:effectExtent l="0" t="0" r="0" b="0"/>
                <wp:wrapNone/>
                <wp:docPr id="183638837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68951475 h 61"/>
                            <a:gd name="T2" fmla="*/ 10483850 w 61"/>
                            <a:gd name="T3" fmla="*/ 68951475 h 61"/>
                            <a:gd name="T4" fmla="*/ 8870950 w 61"/>
                            <a:gd name="T5" fmla="*/ 68548250 h 61"/>
                            <a:gd name="T6" fmla="*/ 0 w 61"/>
                            <a:gd name="T7" fmla="*/ 58467625 h 61"/>
                            <a:gd name="T8" fmla="*/ 0 w 61"/>
                            <a:gd name="T9" fmla="*/ 55241825 h 61"/>
                            <a:gd name="T10" fmla="*/ 10483850 w 61"/>
                            <a:gd name="T11" fmla="*/ 44757975 h 61"/>
                            <a:gd name="T12" fmla="*/ 13709650 w 61"/>
                            <a:gd name="T13" fmla="*/ 44757975 h 61"/>
                            <a:gd name="T14" fmla="*/ 24193500 w 61"/>
                            <a:gd name="T15" fmla="*/ 55241825 h 61"/>
                            <a:gd name="T16" fmla="*/ 24193500 w 61"/>
                            <a:gd name="T17" fmla="*/ 58467625 h 61"/>
                            <a:gd name="T18" fmla="*/ 13709650 w 61"/>
                            <a:gd name="T19" fmla="*/ 6895147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DE9EA" id="Freeform 467" o:spid="_x0000_s1026" style="position:absolute;margin-left:98.3pt;margin-top:5.55pt;width:3.05pt;height:3.05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Multiple languages</w:t>
      </w:r>
    </w:p>
    <w:p w14:paraId="631C5893" w14:textId="77777777" w:rsidR="003B1F1D" w:rsidRDefault="003B1F1D" w:rsidP="003B1F1D">
      <w:pPr>
        <w:pStyle w:val="BodyText"/>
        <w:spacing w:before="70" w:line="230" w:lineRule="auto"/>
        <w:ind w:left="1470" w:right="6311" w:hanging="676"/>
      </w:pPr>
      <w:r>
        <w:rPr>
          <w:noProof/>
        </w:rPr>
        <mc:AlternateContent>
          <mc:Choice Requires="wps">
            <w:drawing>
              <wp:anchor distT="0" distB="0" distL="114300" distR="114300" simplePos="0" relativeHeight="251960320" behindDoc="1" locked="0" layoutInCell="1" allowOverlap="1" wp14:anchorId="57B264F3" wp14:editId="71D7A06F">
                <wp:simplePos x="0" y="0"/>
                <wp:positionH relativeFrom="page">
                  <wp:posOffset>1248410</wp:posOffset>
                </wp:positionH>
                <wp:positionV relativeFrom="paragraph">
                  <wp:posOffset>263525</wp:posOffset>
                </wp:positionV>
                <wp:extent cx="38735" cy="38735"/>
                <wp:effectExtent l="0" t="0" r="0" b="0"/>
                <wp:wrapNone/>
                <wp:docPr id="667624179"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191531875 h 61"/>
                            <a:gd name="T2" fmla="*/ 10483850 w 61"/>
                            <a:gd name="T3" fmla="*/ 191531875 h 61"/>
                            <a:gd name="T4" fmla="*/ 8870950 w 61"/>
                            <a:gd name="T5" fmla="*/ 191128650 h 61"/>
                            <a:gd name="T6" fmla="*/ 0 w 61"/>
                            <a:gd name="T7" fmla="*/ 181048025 h 61"/>
                            <a:gd name="T8" fmla="*/ 0 w 61"/>
                            <a:gd name="T9" fmla="*/ 177822225 h 61"/>
                            <a:gd name="T10" fmla="*/ 10483850 w 61"/>
                            <a:gd name="T11" fmla="*/ 167338375 h 61"/>
                            <a:gd name="T12" fmla="*/ 13709650 w 61"/>
                            <a:gd name="T13" fmla="*/ 167338375 h 61"/>
                            <a:gd name="T14" fmla="*/ 24193500 w 61"/>
                            <a:gd name="T15" fmla="*/ 177822225 h 61"/>
                            <a:gd name="T16" fmla="*/ 24193500 w 61"/>
                            <a:gd name="T17" fmla="*/ 181048025 h 61"/>
                            <a:gd name="T18" fmla="*/ 13709650 w 61"/>
                            <a:gd name="T19" fmla="*/ 191531875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6AA55" id="Freeform 466" o:spid="_x0000_s1026" style="position:absolute;margin-left:98.3pt;margin-top:20.75pt;width:3.05pt;height:3.0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This policy can also be made available in: Easy-read versions</w:t>
      </w:r>
    </w:p>
    <w:p w14:paraId="517EE441" w14:textId="77777777" w:rsidR="003B1F1D" w:rsidRDefault="003B1F1D" w:rsidP="003B1F1D">
      <w:pPr>
        <w:pStyle w:val="BodyText"/>
        <w:spacing w:before="69"/>
        <w:ind w:left="1470"/>
      </w:pPr>
      <w:r>
        <w:rPr>
          <w:noProof/>
        </w:rPr>
        <mc:AlternateContent>
          <mc:Choice Requires="wps">
            <w:drawing>
              <wp:anchor distT="0" distB="0" distL="114300" distR="114300" simplePos="0" relativeHeight="251959296" behindDoc="0" locked="0" layoutInCell="1" allowOverlap="1" wp14:anchorId="7832B137" wp14:editId="4BC58497">
                <wp:simplePos x="0" y="0"/>
                <wp:positionH relativeFrom="page">
                  <wp:posOffset>1248410</wp:posOffset>
                </wp:positionH>
                <wp:positionV relativeFrom="paragraph">
                  <wp:posOffset>115570</wp:posOffset>
                </wp:positionV>
                <wp:extent cx="38735" cy="38735"/>
                <wp:effectExtent l="0" t="0" r="0" b="0"/>
                <wp:wrapNone/>
                <wp:docPr id="1813690039"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13709650 w 61"/>
                            <a:gd name="T1" fmla="*/ 97580450 h 61"/>
                            <a:gd name="T2" fmla="*/ 10483850 w 61"/>
                            <a:gd name="T3" fmla="*/ 97580450 h 61"/>
                            <a:gd name="T4" fmla="*/ 8870950 w 61"/>
                            <a:gd name="T5" fmla="*/ 97177225 h 61"/>
                            <a:gd name="T6" fmla="*/ 0 w 61"/>
                            <a:gd name="T7" fmla="*/ 87096600 h 61"/>
                            <a:gd name="T8" fmla="*/ 0 w 61"/>
                            <a:gd name="T9" fmla="*/ 83870800 h 61"/>
                            <a:gd name="T10" fmla="*/ 10483850 w 61"/>
                            <a:gd name="T11" fmla="*/ 73386950 h 61"/>
                            <a:gd name="T12" fmla="*/ 13709650 w 61"/>
                            <a:gd name="T13" fmla="*/ 73386950 h 61"/>
                            <a:gd name="T14" fmla="*/ 24193500 w 61"/>
                            <a:gd name="T15" fmla="*/ 83870800 h 61"/>
                            <a:gd name="T16" fmla="*/ 24193500 w 61"/>
                            <a:gd name="T17" fmla="*/ 87096600 h 61"/>
                            <a:gd name="T18" fmla="*/ 13709650 w 61"/>
                            <a:gd name="T19" fmla="*/ 97580450 h 6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1" h="61">
                              <a:moveTo>
                                <a:pt x="34" y="60"/>
                              </a:moveTo>
                              <a:lnTo>
                                <a:pt x="26" y="60"/>
                              </a:lnTo>
                              <a:lnTo>
                                <a:pt x="22" y="59"/>
                              </a:lnTo>
                              <a:lnTo>
                                <a:pt x="0" y="34"/>
                              </a:lnTo>
                              <a:lnTo>
                                <a:pt x="0" y="26"/>
                              </a:lnTo>
                              <a:lnTo>
                                <a:pt x="26" y="0"/>
                              </a:lnTo>
                              <a:lnTo>
                                <a:pt x="34" y="0"/>
                              </a:lnTo>
                              <a:lnTo>
                                <a:pt x="60" y="26"/>
                              </a:lnTo>
                              <a:lnTo>
                                <a:pt x="60" y="34"/>
                              </a:lnTo>
                              <a:lnTo>
                                <a:pt x="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8348D" id="Freeform 465" o:spid="_x0000_s1026" style="position:absolute;margin-left:98.3pt;margin-top:9.1pt;width:3.05pt;height:3.0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" path="m34,60r-8,l22,59,,34,,26,26,r8,l60,26r,8l34,60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t>Simple-policy view to reduce navigation and complexity</w:t>
      </w:r>
    </w:p>
    <w:p w14:paraId="0C077E30" w14:textId="77777777" w:rsidR="003B1F1D" w:rsidRDefault="003B1F1D" w:rsidP="003B1F1D">
      <w:pPr>
        <w:pStyle w:val="BodyText"/>
        <w:spacing w:before="74" w:line="230" w:lineRule="auto"/>
        <w:ind w:left="795" w:right="1528"/>
      </w:pPr>
      <w:r>
        <w:t>These options are in place to help Residents to understand and engage with this policy more easily.</w:t>
      </w:r>
    </w:p>
    <w:p w14:paraId="1680B27C" w14:textId="77777777" w:rsidR="003B1F1D" w:rsidRDefault="003B1F1D" w:rsidP="003B1F1D">
      <w:pPr>
        <w:pStyle w:val="BodyText"/>
        <w:rPr>
          <w:sz w:val="24"/>
        </w:rPr>
      </w:pPr>
    </w:p>
    <w:p w14:paraId="1CF43303" w14:textId="77777777" w:rsidR="00B23397" w:rsidRDefault="00B23397" w:rsidP="00B23397">
      <w:pPr>
        <w:rPr>
          <w:sz w:val="17"/>
        </w:rPr>
        <w:sectPr w:rsidR="00B23397" w:rsidSect="00B23397">
          <w:headerReference w:type="even" r:id="rId10"/>
          <w:headerReference w:type="default" r:id="rId11"/>
          <w:headerReference w:type="first" r:id="rId12"/>
          <w:pgSz w:w="11900" w:h="16840"/>
          <w:pgMar w:top="1660" w:right="0" w:bottom="820" w:left="720" w:header="0" w:footer="622" w:gutter="0"/>
          <w:cols w:space="720"/>
        </w:sectPr>
      </w:pPr>
    </w:p>
    <w:p w14:paraId="3E95BA3C" w14:textId="6F2BBB2F" w:rsidR="00B23397" w:rsidRPr="003B1F1D" w:rsidRDefault="00B23397" w:rsidP="003B1F1D">
      <w:pPr>
        <w:pStyle w:val="BodyText"/>
        <w:spacing w:before="8"/>
        <w:rPr>
          <w:sz w:val="29"/>
        </w:rPr>
        <w:sectPr w:rsidR="00B23397" w:rsidRPr="003B1F1D" w:rsidSect="00B23397">
          <w:type w:val="continuous"/>
          <w:pgSz w:w="11900" w:h="16840"/>
          <w:pgMar w:top="1660" w:right="0" w:bottom="820" w:left="720" w:header="720" w:footer="720" w:gutter="0"/>
          <w:cols w:num="2" w:space="720" w:equalWidth="0">
            <w:col w:w="1209" w:space="40"/>
            <w:col w:w="9931"/>
          </w:cols>
        </w:sectPr>
      </w:pPr>
      <w:r>
        <w:br w:type="column"/>
      </w:r>
    </w:p>
    <w:p w14:paraId="32D2500D" w14:textId="77777777" w:rsidR="00B23397" w:rsidRDefault="00B23397" w:rsidP="00B23397">
      <w:pPr>
        <w:spacing w:line="230" w:lineRule="auto"/>
        <w:sectPr w:rsidR="00B23397" w:rsidSect="00B23397">
          <w:type w:val="continuous"/>
          <w:pgSz w:w="11900" w:h="16840"/>
          <w:pgMar w:top="1660" w:right="0" w:bottom="820" w:left="720" w:header="720" w:footer="720" w:gutter="0"/>
          <w:cols w:space="720"/>
        </w:sectPr>
      </w:pPr>
    </w:p>
    <w:p w14:paraId="161F2034" w14:textId="77777777" w:rsidR="00B23397" w:rsidRDefault="00B23397" w:rsidP="00B23397">
      <w:pPr>
        <w:spacing w:line="230" w:lineRule="auto"/>
        <w:sectPr w:rsidR="00B23397" w:rsidSect="00B23397">
          <w:pgSz w:w="11900" w:h="16840"/>
          <w:pgMar w:top="1660" w:right="0" w:bottom="820" w:left="720" w:header="0" w:footer="622" w:gutter="0"/>
          <w:cols w:space="720"/>
        </w:sectPr>
      </w:pPr>
    </w:p>
    <w:p w14:paraId="43232346" w14:textId="77777777" w:rsidR="00B23397" w:rsidRDefault="00B23397" w:rsidP="00B23397">
      <w:pPr>
        <w:pStyle w:val="BodyText"/>
        <w:spacing w:before="9"/>
        <w:rPr>
          <w:sz w:val="17"/>
        </w:rPr>
      </w:pPr>
    </w:p>
    <w:p w14:paraId="4F92ED8A" w14:textId="77777777" w:rsidR="00B23397" w:rsidRDefault="00B23397" w:rsidP="00B23397">
      <w:pPr>
        <w:pStyle w:val="BodyText"/>
        <w:rPr>
          <w:sz w:val="24"/>
        </w:rPr>
      </w:pPr>
    </w:p>
    <w:p w14:paraId="52AFB9B3" w14:textId="77777777" w:rsidR="00B23397" w:rsidRDefault="00B23397" w:rsidP="00B23397">
      <w:pPr>
        <w:pStyle w:val="BodyText"/>
        <w:spacing w:before="1"/>
        <w:rPr>
          <w:sz w:val="34"/>
        </w:rPr>
      </w:pPr>
    </w:p>
    <w:p w14:paraId="52659342" w14:textId="77777777" w:rsidR="00B23397" w:rsidRDefault="00B23397" w:rsidP="00EC310C">
      <w:pPr>
        <w:ind w:left="-142" w:right="-755" w:hanging="284"/>
        <w:rPr>
          <w:rFonts w:ascii="Arial" w:hAnsi="Arial" w:cs="Arial"/>
          <w:b/>
          <w:u w:val="single"/>
        </w:rPr>
      </w:pPr>
    </w:p>
    <w:sectPr w:rsidR="00B23397" w:rsidSect="00EC310C">
      <w:headerReference w:type="even" r:id="rId13"/>
      <w:headerReference w:type="default" r:id="rId14"/>
      <w:headerReference w:type="first" r:id="rId15"/>
      <w:footerReference w:type="first" r:id="rId16"/>
      <w:pgSz w:w="11906" w:h="16838"/>
      <w:pgMar w:top="1440" w:right="1080" w:bottom="1440" w:left="1080"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2364D" w14:textId="77777777" w:rsidR="00F3726D" w:rsidRDefault="00F3726D" w:rsidP="007A7BF9">
      <w:pPr>
        <w:spacing w:after="0" w:line="240" w:lineRule="auto"/>
      </w:pPr>
      <w:r>
        <w:separator/>
      </w:r>
    </w:p>
  </w:endnote>
  <w:endnote w:type="continuationSeparator" w:id="0">
    <w:p w14:paraId="1BCB9104" w14:textId="77777777" w:rsidR="00F3726D" w:rsidRDefault="00F3726D" w:rsidP="007A7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amp;quot">
    <w:altName w:val="Cambria"/>
    <w:panose1 w:val="020B0604020202020204"/>
    <w:charset w:val="00"/>
    <w:family w:val="roman"/>
    <w:notTrueType/>
    <w:pitch w:val="default"/>
  </w:font>
  <w:font w:name="Georgia Pro Semibold">
    <w:panose1 w:val="02040702050405020303"/>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1D05" w14:textId="77777777" w:rsidR="00351D0D" w:rsidRDefault="008067DA" w:rsidP="00454CF7">
    <w:pPr>
      <w:pStyle w:val="Footer"/>
      <w:rPr>
        <w:color w:val="002060"/>
        <w:sz w:val="16"/>
      </w:rPr>
    </w:pPr>
    <w:r>
      <w:rPr>
        <w:noProof/>
      </w:rPr>
      <w:drawing>
        <wp:anchor distT="0" distB="0" distL="114300" distR="114300" simplePos="0" relativeHeight="251656704" behindDoc="1" locked="0" layoutInCell="1" allowOverlap="1" wp14:anchorId="121618D3" wp14:editId="07777777">
          <wp:simplePos x="0" y="0"/>
          <wp:positionH relativeFrom="margin">
            <wp:align>center</wp:align>
          </wp:positionH>
          <wp:positionV relativeFrom="paragraph">
            <wp:posOffset>-3810</wp:posOffset>
          </wp:positionV>
          <wp:extent cx="6659880" cy="24765"/>
          <wp:effectExtent l="0" t="0" r="0" b="0"/>
          <wp:wrapNone/>
          <wp:docPr id="14720992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9880" cy="24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F511A" w14:textId="77777777" w:rsidR="0072157B" w:rsidRPr="007E006A" w:rsidRDefault="0072157B" w:rsidP="007E006A">
    <w:pPr>
      <w:pStyle w:val="Footer"/>
      <w:ind w:right="142"/>
      <w:jc w:val="center"/>
      <w:rPr>
        <w:rFonts w:cs="Calibri"/>
        <w:color w:val="233267"/>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FBA31" w14:textId="77777777" w:rsidR="00F3726D" w:rsidRDefault="00F3726D" w:rsidP="007A7BF9">
      <w:pPr>
        <w:spacing w:after="0" w:line="240" w:lineRule="auto"/>
      </w:pPr>
      <w:r>
        <w:separator/>
      </w:r>
    </w:p>
  </w:footnote>
  <w:footnote w:type="continuationSeparator" w:id="0">
    <w:p w14:paraId="332E6E33" w14:textId="77777777" w:rsidR="00F3726D" w:rsidRDefault="00F3726D" w:rsidP="007A7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CFA38" w14:textId="77777777" w:rsidR="00B23397" w:rsidRPr="00A429CB" w:rsidRDefault="00F3726D">
    <w:pPr>
      <w:pStyle w:val="BodyText"/>
      <w:spacing w:line="14" w:lineRule="auto"/>
      <w:rPr>
        <w:color w:val="000000" w:themeColor="text1"/>
        <w:sz w:val="20"/>
      </w:rPr>
    </w:pPr>
    <w:r>
      <w:rPr>
        <w:noProof/>
      </w:rPr>
      <w:pict w14:anchorId="0B3B56F6">
        <v:group id="Group 44" o:spid="_x0000_s1026" style="position:absolute;margin-left:0;margin-top:0;width:595pt;height:68.3pt;z-index:-251655680;mso-position-horizontal-relative:page;mso-position-vertical-relative:page" coordsize="11900,13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">
          <o:lock v:ext="edit" aspectratio="t"/>
          <v:rect id="Rectangle 126" o:spid="_x0000_s1027" style="position:absolute;top:885;width:11900;height: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" fillcolor="#f1f1f1" stroked="f">
            <o:lock v:ext="edit" aspectratio="t"/>
          </v:rect>
          <v:rect id="Rectangle 127" o:spid="_x0000_s1028" style="position:absolute;width:11900;height: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" fillcolor="#25beb6"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9" type="#_x0000_t75" style="position:absolute;left:375;top:262;width:376;height:3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">
            <v:imagedata r:id="rId1" o:title=""/>
          </v:shape>
          <w10:wrap anchorx="page" anchory="page"/>
        </v:group>
      </w:pict>
    </w:r>
    <w:r>
      <w:rPr>
        <w:noProof/>
      </w:rPr>
      <w:pict w14:anchorId="2AF0CD61">
        <v:shapetype id="_x0000_t202" coordsize="21600,21600" o:spt="202" path="m,l,21600r21600,l21600,xe">
          <v:stroke joinstyle="miter"/>
          <v:path gradientshapeok="t" o:connecttype="rect"/>
        </v:shapetype>
        <v:shape id="Text Box 42" o:spid="_x0000_s1025" type="#_x0000_t202" style="position:absolute;margin-left:129.45pt;margin-top:6.8pt;width:336.2pt;height:30.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" filled="f" stroked="f">
          <o:lock v:ext="edit" aspectratio="t" verticies="t" text="t" shapetype="t"/>
          <v:textbox inset="0,0,0,0">
            <w:txbxContent>
              <w:p w14:paraId="25FBC234" w14:textId="56DE78A2" w:rsidR="00B23397" w:rsidRPr="00A429CB" w:rsidRDefault="00B23397">
                <w:pPr>
                  <w:pStyle w:val="BodyText"/>
                  <w:spacing w:before="21"/>
                  <w:ind w:left="78" w:right="78"/>
                  <w:jc w:val="center"/>
                  <w:rPr>
                    <w:color w:val="000000" w:themeColor="text1"/>
                  </w:rPr>
                </w:pPr>
                <w:r w:rsidRPr="00A429CB">
                  <w:rPr>
                    <w:color w:val="000000" w:themeColor="text1"/>
                  </w:rPr>
                  <w:t>CR29 - Equality, Diversity and Human Rights Policy</w:t>
                </w:r>
              </w:p>
              <w:p w14:paraId="465603FB" w14:textId="77777777" w:rsidR="00B23397" w:rsidRPr="00A429CB" w:rsidRDefault="00B23397">
                <w:pPr>
                  <w:spacing w:before="136"/>
                  <w:ind w:left="78" w:right="78"/>
                  <w:jc w:val="center"/>
                  <w:rPr>
                    <w:color w:val="000000" w:themeColor="text1"/>
                    <w:sz w:val="16"/>
                  </w:rPr>
                </w:pPr>
                <w:r w:rsidRPr="00A429CB">
                  <w:rPr>
                    <w:color w:val="000000" w:themeColor="text1"/>
                    <w:w w:val="105"/>
                    <w:sz w:val="16"/>
                  </w:rPr>
                  <w:t>Care Management - Rights &amp; Abuse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13479" w14:textId="77777777" w:rsidR="00B23397" w:rsidRDefault="00B233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73693" w14:textId="77777777" w:rsidR="00B23397" w:rsidRDefault="00B23397">
    <w:pPr>
      <w:pStyle w:val="BodyText"/>
      <w:spacing w:line="14" w:lineRule="auto"/>
      <w:rPr>
        <w:sz w:val="20"/>
      </w:rPr>
    </w:pPr>
    <w:r>
      <w:rPr>
        <w:noProof/>
      </w:rPr>
      <mc:AlternateContent>
        <mc:Choice Requires="wpg">
          <w:drawing>
            <wp:anchor distT="0" distB="0" distL="114300" distR="114300" simplePos="0" relativeHeight="251662848" behindDoc="1" locked="0" layoutInCell="1" allowOverlap="1" wp14:anchorId="5AB46381" wp14:editId="2195D363">
              <wp:simplePos x="0" y="0"/>
              <wp:positionH relativeFrom="page">
                <wp:posOffset>0</wp:posOffset>
              </wp:positionH>
              <wp:positionV relativeFrom="page">
                <wp:posOffset>0</wp:posOffset>
              </wp:positionV>
              <wp:extent cx="7556500" cy="867410"/>
              <wp:effectExtent l="0" t="0" r="0" b="0"/>
              <wp:wrapNone/>
              <wp:docPr id="24279567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867410"/>
                        <a:chOff x="0" y="0"/>
                        <a:chExt cx="11900" cy="1366"/>
                      </a:xfrm>
                    </wpg:grpSpPr>
                    <wps:wsp>
                      <wps:cNvPr id="914156999" name="Rectangle 121"/>
                      <wps:cNvSpPr>
                        <a:spLocks/>
                      </wps:cNvSpPr>
                      <wps:spPr bwMode="auto">
                        <a:xfrm>
                          <a:off x="0" y="885"/>
                          <a:ext cx="11900" cy="481"/>
                        </a:xfrm>
                        <a:prstGeom prst="rect">
                          <a:avLst/>
                        </a:prstGeom>
                        <a:solidFill>
                          <a:srgbClr val="F1F1F1"/>
                        </a:solidFill>
                        <a:ln>
                          <a:noFill/>
                        </a:ln>
                      </wps:spPr>
                      <wps:bodyPr rot="0" vert="horz" wrap="square" lIns="91440" tIns="45720" rIns="91440" bIns="45720" anchor="t" anchorCtr="0" upright="1">
                        <a:noAutofit/>
                      </wps:bodyPr>
                    </wps:wsp>
                    <wps:wsp>
                      <wps:cNvPr id="534751014" name="Rectangle 122"/>
                      <wps:cNvSpPr>
                        <a:spLocks/>
                      </wps:cNvSpPr>
                      <wps:spPr bwMode="auto">
                        <a:xfrm>
                          <a:off x="0" y="0"/>
                          <a:ext cx="11900" cy="886"/>
                        </a:xfrm>
                        <a:prstGeom prst="rect">
                          <a:avLst/>
                        </a:prstGeom>
                        <a:solidFill>
                          <a:srgbClr val="25BEB6"/>
                        </a:solidFill>
                        <a:ln>
                          <a:noFill/>
                        </a:ln>
                      </wps:spPr>
                      <wps:bodyPr rot="0" vert="horz" wrap="square" lIns="91440" tIns="45720" rIns="91440" bIns="45720" anchor="t" anchorCtr="0" upright="1">
                        <a:noAutofit/>
                      </wps:bodyPr>
                    </wps:wsp>
                    <pic:pic xmlns:pic="http://schemas.openxmlformats.org/drawingml/2006/picture">
                      <pic:nvPicPr>
                        <pic:cNvPr id="313179774" name="Picture 123"/>
                        <pic:cNvPicPr>
                          <a:picLocks/>
                        </pic:cNvPicPr>
                      </pic:nvPicPr>
                      <pic:blipFill>
                        <a:blip r:embed="rId1"/>
                        <a:srcRect/>
                        <a:stretch>
                          <a:fillRect/>
                        </a:stretch>
                      </pic:blipFill>
                      <pic:spPr bwMode="auto">
                        <a:xfrm>
                          <a:off x="375" y="262"/>
                          <a:ext cx="376" cy="37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2A96EE77" id="Group 40" o:spid="_x0000_s1026" style="position:absolute;margin-left:0;margin-top:0;width:595pt;height:68.3pt;z-index:-251653632;mso-position-horizontal-relative:page;mso-position-vertical-relative:page" coordsize="11900,13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">
              <v:rect id="Rectangle 121" o:spid="_x0000_s1027" style="position:absolute;top:885;width:11900;height:4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" fillcolor="#f1f1f1" stroked="f"/>
              <v:rect id="Rectangle 122" o:spid="_x0000_s1028" style="position:absolute;width:11900;height: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" fillcolor="#25beb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9" type="#_x0000_t75" style="position:absolute;left:375;top:262;width:376;height:3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">
                <v:imagedata r:id="rId2" o:title=""/>
                <o:lock v:ext="edit" aspectratio="f"/>
              </v:shape>
              <w10:wrap anchorx="page" anchory="page"/>
            </v:group>
          </w:pict>
        </mc:Fallback>
      </mc:AlternateContent>
    </w:r>
    <w:r>
      <w:rPr>
        <w:noProof/>
      </w:rPr>
      <mc:AlternateContent>
        <mc:Choice Requires="wps">
          <w:drawing>
            <wp:anchor distT="0" distB="0" distL="114300" distR="114300" simplePos="0" relativeHeight="251663872" behindDoc="1" locked="0" layoutInCell="1" allowOverlap="1" wp14:anchorId="73D09A8E" wp14:editId="1C8A9072">
              <wp:simplePos x="0" y="0"/>
              <wp:positionH relativeFrom="page">
                <wp:posOffset>1644015</wp:posOffset>
              </wp:positionH>
              <wp:positionV relativeFrom="page">
                <wp:posOffset>86360</wp:posOffset>
              </wp:positionV>
              <wp:extent cx="4269740" cy="386715"/>
              <wp:effectExtent l="0" t="0" r="10160" b="6985"/>
              <wp:wrapNone/>
              <wp:docPr id="141132970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69740" cy="386715"/>
                      </a:xfrm>
                      <a:prstGeom prst="rect">
                        <a:avLst/>
                      </a:prstGeom>
                      <a:noFill/>
                      <a:ln>
                        <a:noFill/>
                      </a:ln>
                    </wps:spPr>
                    <wps:txbx>
                      <w:txbxContent>
                        <w:p w14:paraId="707611BB" w14:textId="77777777" w:rsidR="00B23397" w:rsidRDefault="00B23397">
                          <w:pPr>
                            <w:pStyle w:val="BodyText"/>
                            <w:spacing w:before="21"/>
                            <w:ind w:left="78" w:right="78"/>
                            <w:jc w:val="center"/>
                          </w:pPr>
                          <w:r>
                            <w:rPr>
                              <w:color w:val="FFFFFF"/>
                            </w:rPr>
                            <w:t>CR29 - Equality, Diversity and Human Rights Policy and Procedure</w:t>
                          </w:r>
                        </w:p>
                        <w:p w14:paraId="7C9314DD" w14:textId="77777777" w:rsidR="00B23397" w:rsidRDefault="00B23397">
                          <w:pPr>
                            <w:spacing w:before="136"/>
                            <w:ind w:left="78" w:right="78"/>
                            <w:jc w:val="center"/>
                            <w:rPr>
                              <w:sz w:val="16"/>
                            </w:rPr>
                          </w:pPr>
                          <w:r>
                            <w:rPr>
                              <w:color w:val="FFFFFF"/>
                              <w:w w:val="105"/>
                              <w:sz w:val="16"/>
                            </w:rPr>
                            <w:t>Care Management - Rights &amp; Abuse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09A8E" id="_x0000_t202" coordsize="21600,21600" o:spt="202" path="m,l,21600r21600,l21600,xe">
              <v:stroke joinstyle="miter"/>
              <v:path gradientshapeok="t" o:connecttype="rect"/>
            </v:shapetype>
            <v:shape id="Text Box 38" o:spid="_x0000_s1027" type="#_x0000_t202" style="position:absolute;margin-left:129.45pt;margin-top:6.8pt;width:336.2pt;height:30.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" filled="f" stroked="f">
              <v:textbox inset="0,0,0,0">
                <w:txbxContent>
                  <w:p w14:paraId="707611BB" w14:textId="77777777" w:rsidR="00B23397" w:rsidRDefault="00B23397">
                    <w:pPr>
                      <w:pStyle w:val="BodyText"/>
                      <w:spacing w:before="21"/>
                      <w:ind w:left="78" w:right="78"/>
                      <w:jc w:val="center"/>
                    </w:pPr>
                    <w:r>
                      <w:rPr>
                        <w:color w:val="FFFFFF"/>
                      </w:rPr>
                      <w:t>CR29 - Equality, Diversity and Human Rights Policy and Procedure</w:t>
                    </w:r>
                  </w:p>
                  <w:p w14:paraId="7C9314DD" w14:textId="77777777" w:rsidR="00B23397" w:rsidRDefault="00B23397">
                    <w:pPr>
                      <w:spacing w:before="136"/>
                      <w:ind w:left="78" w:right="78"/>
                      <w:jc w:val="center"/>
                      <w:rPr>
                        <w:sz w:val="16"/>
                      </w:rPr>
                    </w:pPr>
                    <w:r>
                      <w:rPr>
                        <w:color w:val="FFFFFF"/>
                        <w:w w:val="105"/>
                        <w:sz w:val="16"/>
                      </w:rPr>
                      <w:t>Care Management - Rights &amp; Abuse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27C5C" w14:textId="77777777" w:rsidR="00B23397" w:rsidRDefault="00B233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38D67" w14:textId="77777777" w:rsidR="00B23397" w:rsidRDefault="00B233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601FE" w14:textId="77777777" w:rsidR="00473E9E" w:rsidRDefault="008067DA" w:rsidP="009D071D">
    <w:pPr>
      <w:pStyle w:val="Header"/>
      <w:jc w:val="right"/>
    </w:pPr>
    <w:r w:rsidRPr="007959CF">
      <w:rPr>
        <w:noProof/>
      </w:rPr>
      <w:drawing>
        <wp:inline distT="0" distB="0" distL="0" distR="0" wp14:anchorId="57FE13B6" wp14:editId="07777777">
          <wp:extent cx="1314450" cy="971550"/>
          <wp:effectExtent l="0" t="0" r="0" b="0"/>
          <wp:docPr id="1" name="Picture 1" descr="A logo for a home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for a home care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DA6A7" w14:textId="77777777" w:rsidR="0042392C" w:rsidRPr="00A85EF2" w:rsidRDefault="008067DA" w:rsidP="0042392C">
    <w:pPr>
      <w:pStyle w:val="Header"/>
      <w:spacing w:after="60"/>
      <w:rPr>
        <w:rFonts w:ascii="Georgia Pro Semibold" w:hAnsi="Georgia Pro Semibold" w:cs="Calibri Light"/>
        <w:noProof/>
        <w:color w:val="002060"/>
        <w:sz w:val="48"/>
      </w:rPr>
    </w:pPr>
    <w:r>
      <w:rPr>
        <w:noProof/>
      </w:rPr>
      <w:drawing>
        <wp:anchor distT="0" distB="0" distL="114300" distR="114300" simplePos="0" relativeHeight="251657728" behindDoc="0" locked="0" layoutInCell="1" allowOverlap="1" wp14:anchorId="1CB2FC71" wp14:editId="07777777">
          <wp:simplePos x="0" y="0"/>
          <wp:positionH relativeFrom="page">
            <wp:posOffset>6036310</wp:posOffset>
          </wp:positionH>
          <wp:positionV relativeFrom="paragraph">
            <wp:posOffset>-194945</wp:posOffset>
          </wp:positionV>
          <wp:extent cx="1094105" cy="831850"/>
          <wp:effectExtent l="0" t="0" r="0" b="0"/>
          <wp:wrapNone/>
          <wp:docPr id="2" name="Picture 39220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056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10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92C" w:rsidRPr="00A85EF2">
      <w:rPr>
        <w:rFonts w:ascii="Georgia Pro Semibold" w:hAnsi="Georgia Pro Semibold" w:cs="Calibri Light"/>
        <w:noProof/>
        <w:color w:val="002060"/>
        <w:sz w:val="48"/>
      </w:rPr>
      <w:t>Christadelphian Care</w:t>
    </w:r>
    <w:r w:rsidR="0042392C">
      <w:rPr>
        <w:rFonts w:ascii="Georgia Pro Semibold" w:hAnsi="Georgia Pro Semibold" w:cs="Calibri Light"/>
        <w:noProof/>
        <w:color w:val="002060"/>
        <w:sz w:val="48"/>
      </w:rPr>
      <w:t xml:space="preserve"> Homes</w:t>
    </w:r>
  </w:p>
  <w:p w14:paraId="2A2D7A43" w14:textId="11DCD012" w:rsidR="00EC310C" w:rsidRPr="0042392C" w:rsidRDefault="008067DA" w:rsidP="0042392C">
    <w:pPr>
      <w:pStyle w:val="Header"/>
      <w:spacing w:after="60"/>
      <w:rPr>
        <w:rFonts w:ascii="Calibri Light" w:hAnsi="Calibri Light" w:cs="Calibri Light"/>
        <w:color w:val="002060"/>
        <w:sz w:val="28"/>
      </w:rPr>
    </w:pPr>
    <w:r>
      <w:rPr>
        <w:noProof/>
      </w:rPr>
      <mc:AlternateContent>
        <mc:Choice Requires="wps">
          <w:drawing>
            <wp:anchor distT="4294967294" distB="4294967294" distL="114300" distR="114300" simplePos="0" relativeHeight="251658752" behindDoc="0" locked="0" layoutInCell="1" allowOverlap="1" wp14:anchorId="0F962AB7" wp14:editId="2898FFE0">
              <wp:simplePos x="0" y="0"/>
              <wp:positionH relativeFrom="margin">
                <wp:posOffset>24130</wp:posOffset>
              </wp:positionH>
              <wp:positionV relativeFrom="paragraph">
                <wp:posOffset>324910</wp:posOffset>
              </wp:positionV>
              <wp:extent cx="6650355" cy="0"/>
              <wp:effectExtent l="0" t="19050" r="17145" b="0"/>
              <wp:wrapNone/>
              <wp:docPr id="136795314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50355" cy="0"/>
                      </a:xfrm>
                      <a:prstGeom prst="line">
                        <a:avLst/>
                      </a:prstGeom>
                      <a:noFill/>
                      <a:ln w="28575" cap="flat" cmpd="sng" algn="ctr">
                        <a:solidFill>
                          <a:srgbClr val="C20E4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0A1556" id="Straight Connector 1" o:spid="_x0000_s1026" style="position:absolute;flip:y;z-index:251658752;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margin;mso-height-relative:margin" from="1.9pt,25.6pt" to="525.55pt,2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" strokecolor="#c20e41" strokeweight="2.25pt">
              <v:stroke joinstyle="miter"/>
              <o:lock v:ext="edit" shapetype="f"/>
              <w10:wrap anchorx="margin"/>
            </v:line>
          </w:pict>
        </mc:Fallback>
      </mc:AlternateContent>
    </w:r>
    <w:r w:rsidR="00F91A5F">
      <w:rPr>
        <w:rFonts w:ascii="Calibri Light" w:hAnsi="Calibri Light" w:cs="Calibri Light"/>
        <w:color w:val="002060"/>
        <w:sz w:val="28"/>
      </w:rPr>
      <w:t>xx</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6035"/>
    <w:multiLevelType w:val="multilevel"/>
    <w:tmpl w:val="449A2D28"/>
    <w:lvl w:ilvl="0">
      <w:start w:val="1"/>
      <w:numFmt w:val="bullet"/>
      <w:lvlText w:val=""/>
      <w:lvlJc w:val="left"/>
      <w:pPr>
        <w:ind w:left="108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67A70"/>
    <w:multiLevelType w:val="hybridMultilevel"/>
    <w:tmpl w:val="093EFC60"/>
    <w:lvl w:ilvl="0" w:tplc="9EA0FDDE">
      <w:start w:val="1"/>
      <w:numFmt w:val="bullet"/>
      <w:lvlText w:val=""/>
      <w:lvlJc w:val="left"/>
      <w:pPr>
        <w:ind w:left="720" w:hanging="360"/>
      </w:pPr>
      <w:rPr>
        <w:rFonts w:ascii="Symbol" w:hAnsi="Symbol" w:hint="default"/>
      </w:rPr>
    </w:lvl>
    <w:lvl w:ilvl="1" w:tplc="E4E01A62">
      <w:start w:val="1"/>
      <w:numFmt w:val="bullet"/>
      <w:lvlText w:val="o"/>
      <w:lvlJc w:val="left"/>
      <w:pPr>
        <w:ind w:left="1440" w:hanging="360"/>
      </w:pPr>
      <w:rPr>
        <w:rFonts w:ascii="Courier New" w:hAnsi="Courier New" w:hint="default"/>
      </w:rPr>
    </w:lvl>
    <w:lvl w:ilvl="2" w:tplc="61DCBCDA">
      <w:start w:val="1"/>
      <w:numFmt w:val="bullet"/>
      <w:lvlText w:val=""/>
      <w:lvlJc w:val="left"/>
      <w:pPr>
        <w:ind w:left="2160" w:hanging="360"/>
      </w:pPr>
      <w:rPr>
        <w:rFonts w:ascii="Wingdings" w:hAnsi="Wingdings" w:hint="default"/>
      </w:rPr>
    </w:lvl>
    <w:lvl w:ilvl="3" w:tplc="8B829390">
      <w:start w:val="1"/>
      <w:numFmt w:val="bullet"/>
      <w:lvlText w:val=""/>
      <w:lvlJc w:val="left"/>
      <w:pPr>
        <w:ind w:left="2880" w:hanging="360"/>
      </w:pPr>
      <w:rPr>
        <w:rFonts w:ascii="Symbol" w:hAnsi="Symbol" w:hint="default"/>
      </w:rPr>
    </w:lvl>
    <w:lvl w:ilvl="4" w:tplc="5FACADFA">
      <w:start w:val="1"/>
      <w:numFmt w:val="bullet"/>
      <w:lvlText w:val="o"/>
      <w:lvlJc w:val="left"/>
      <w:pPr>
        <w:ind w:left="3600" w:hanging="360"/>
      </w:pPr>
      <w:rPr>
        <w:rFonts w:ascii="Courier New" w:hAnsi="Courier New" w:hint="default"/>
      </w:rPr>
    </w:lvl>
    <w:lvl w:ilvl="5" w:tplc="BBB21084">
      <w:start w:val="1"/>
      <w:numFmt w:val="bullet"/>
      <w:lvlText w:val=""/>
      <w:lvlJc w:val="left"/>
      <w:pPr>
        <w:ind w:left="4320" w:hanging="360"/>
      </w:pPr>
      <w:rPr>
        <w:rFonts w:ascii="Wingdings" w:hAnsi="Wingdings" w:hint="default"/>
      </w:rPr>
    </w:lvl>
    <w:lvl w:ilvl="6" w:tplc="01E04174">
      <w:start w:val="1"/>
      <w:numFmt w:val="bullet"/>
      <w:lvlText w:val=""/>
      <w:lvlJc w:val="left"/>
      <w:pPr>
        <w:ind w:left="5040" w:hanging="360"/>
      </w:pPr>
      <w:rPr>
        <w:rFonts w:ascii="Symbol" w:hAnsi="Symbol" w:hint="default"/>
      </w:rPr>
    </w:lvl>
    <w:lvl w:ilvl="7" w:tplc="69B81B44">
      <w:start w:val="1"/>
      <w:numFmt w:val="bullet"/>
      <w:lvlText w:val="o"/>
      <w:lvlJc w:val="left"/>
      <w:pPr>
        <w:ind w:left="5760" w:hanging="360"/>
      </w:pPr>
      <w:rPr>
        <w:rFonts w:ascii="Courier New" w:hAnsi="Courier New" w:hint="default"/>
      </w:rPr>
    </w:lvl>
    <w:lvl w:ilvl="8" w:tplc="3F9A6CCE">
      <w:start w:val="1"/>
      <w:numFmt w:val="bullet"/>
      <w:lvlText w:val=""/>
      <w:lvlJc w:val="left"/>
      <w:pPr>
        <w:ind w:left="6480" w:hanging="360"/>
      </w:pPr>
      <w:rPr>
        <w:rFonts w:ascii="Wingdings" w:hAnsi="Wingdings" w:hint="default"/>
      </w:rPr>
    </w:lvl>
  </w:abstractNum>
  <w:abstractNum w:abstractNumId="2" w15:restartNumberingAfterBreak="0">
    <w:nsid w:val="0E4F134F"/>
    <w:multiLevelType w:val="hybridMultilevel"/>
    <w:tmpl w:val="6AA80834"/>
    <w:lvl w:ilvl="0" w:tplc="FFFFFFFF">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577DD"/>
    <w:multiLevelType w:val="hybridMultilevel"/>
    <w:tmpl w:val="32E261D6"/>
    <w:lvl w:ilvl="0" w:tplc="08090001">
      <w:start w:val="1"/>
      <w:numFmt w:val="bullet"/>
      <w:lvlText w:val=""/>
      <w:lvlJc w:val="left"/>
      <w:pPr>
        <w:ind w:left="942" w:hanging="360"/>
      </w:pPr>
      <w:rPr>
        <w:rFonts w:ascii="Symbol" w:hAnsi="Symbol" w:hint="default"/>
      </w:rPr>
    </w:lvl>
    <w:lvl w:ilvl="1" w:tplc="08090003" w:tentative="1">
      <w:start w:val="1"/>
      <w:numFmt w:val="bullet"/>
      <w:lvlText w:val="o"/>
      <w:lvlJc w:val="left"/>
      <w:pPr>
        <w:ind w:left="1662" w:hanging="360"/>
      </w:pPr>
      <w:rPr>
        <w:rFonts w:ascii="Courier New" w:hAnsi="Courier New" w:cs="Courier New" w:hint="default"/>
      </w:rPr>
    </w:lvl>
    <w:lvl w:ilvl="2" w:tplc="08090005" w:tentative="1">
      <w:start w:val="1"/>
      <w:numFmt w:val="bullet"/>
      <w:lvlText w:val=""/>
      <w:lvlJc w:val="left"/>
      <w:pPr>
        <w:ind w:left="2382" w:hanging="360"/>
      </w:pPr>
      <w:rPr>
        <w:rFonts w:ascii="Wingdings" w:hAnsi="Wingdings" w:hint="default"/>
      </w:rPr>
    </w:lvl>
    <w:lvl w:ilvl="3" w:tplc="08090001" w:tentative="1">
      <w:start w:val="1"/>
      <w:numFmt w:val="bullet"/>
      <w:lvlText w:val=""/>
      <w:lvlJc w:val="left"/>
      <w:pPr>
        <w:ind w:left="3102" w:hanging="360"/>
      </w:pPr>
      <w:rPr>
        <w:rFonts w:ascii="Symbol" w:hAnsi="Symbol" w:hint="default"/>
      </w:rPr>
    </w:lvl>
    <w:lvl w:ilvl="4" w:tplc="08090003" w:tentative="1">
      <w:start w:val="1"/>
      <w:numFmt w:val="bullet"/>
      <w:lvlText w:val="o"/>
      <w:lvlJc w:val="left"/>
      <w:pPr>
        <w:ind w:left="3822" w:hanging="360"/>
      </w:pPr>
      <w:rPr>
        <w:rFonts w:ascii="Courier New" w:hAnsi="Courier New" w:cs="Courier New" w:hint="default"/>
      </w:rPr>
    </w:lvl>
    <w:lvl w:ilvl="5" w:tplc="08090005" w:tentative="1">
      <w:start w:val="1"/>
      <w:numFmt w:val="bullet"/>
      <w:lvlText w:val=""/>
      <w:lvlJc w:val="left"/>
      <w:pPr>
        <w:ind w:left="4542" w:hanging="360"/>
      </w:pPr>
      <w:rPr>
        <w:rFonts w:ascii="Wingdings" w:hAnsi="Wingdings" w:hint="default"/>
      </w:rPr>
    </w:lvl>
    <w:lvl w:ilvl="6" w:tplc="08090001" w:tentative="1">
      <w:start w:val="1"/>
      <w:numFmt w:val="bullet"/>
      <w:lvlText w:val=""/>
      <w:lvlJc w:val="left"/>
      <w:pPr>
        <w:ind w:left="5262" w:hanging="360"/>
      </w:pPr>
      <w:rPr>
        <w:rFonts w:ascii="Symbol" w:hAnsi="Symbol" w:hint="default"/>
      </w:rPr>
    </w:lvl>
    <w:lvl w:ilvl="7" w:tplc="08090003" w:tentative="1">
      <w:start w:val="1"/>
      <w:numFmt w:val="bullet"/>
      <w:lvlText w:val="o"/>
      <w:lvlJc w:val="left"/>
      <w:pPr>
        <w:ind w:left="5982" w:hanging="360"/>
      </w:pPr>
      <w:rPr>
        <w:rFonts w:ascii="Courier New" w:hAnsi="Courier New" w:cs="Courier New" w:hint="default"/>
      </w:rPr>
    </w:lvl>
    <w:lvl w:ilvl="8" w:tplc="08090005" w:tentative="1">
      <w:start w:val="1"/>
      <w:numFmt w:val="bullet"/>
      <w:lvlText w:val=""/>
      <w:lvlJc w:val="left"/>
      <w:pPr>
        <w:ind w:left="6702" w:hanging="360"/>
      </w:pPr>
      <w:rPr>
        <w:rFonts w:ascii="Wingdings" w:hAnsi="Wingdings" w:hint="default"/>
      </w:rPr>
    </w:lvl>
  </w:abstractNum>
  <w:abstractNum w:abstractNumId="4" w15:restartNumberingAfterBreak="0">
    <w:nsid w:val="17AD4614"/>
    <w:multiLevelType w:val="hybridMultilevel"/>
    <w:tmpl w:val="1BB8CD78"/>
    <w:lvl w:ilvl="0" w:tplc="00BEB958">
      <w:start w:val="1"/>
      <w:numFmt w:val="bullet"/>
      <w:lvlText w:val=""/>
      <w:lvlJc w:val="left"/>
      <w:pPr>
        <w:ind w:left="720" w:hanging="360"/>
      </w:pPr>
      <w:rPr>
        <w:rFonts w:ascii="Symbol" w:hAnsi="Symbol" w:hint="default"/>
      </w:rPr>
    </w:lvl>
    <w:lvl w:ilvl="1" w:tplc="F2F2B358">
      <w:start w:val="1"/>
      <w:numFmt w:val="bullet"/>
      <w:lvlText w:val="o"/>
      <w:lvlJc w:val="left"/>
      <w:pPr>
        <w:ind w:left="1440" w:hanging="360"/>
      </w:pPr>
      <w:rPr>
        <w:rFonts w:ascii="Courier New" w:hAnsi="Courier New" w:hint="default"/>
      </w:rPr>
    </w:lvl>
    <w:lvl w:ilvl="2" w:tplc="E13AF066">
      <w:start w:val="1"/>
      <w:numFmt w:val="bullet"/>
      <w:lvlText w:val=""/>
      <w:lvlJc w:val="left"/>
      <w:pPr>
        <w:ind w:left="2160" w:hanging="360"/>
      </w:pPr>
      <w:rPr>
        <w:rFonts w:ascii="Wingdings" w:hAnsi="Wingdings" w:hint="default"/>
      </w:rPr>
    </w:lvl>
    <w:lvl w:ilvl="3" w:tplc="FFAE43C6">
      <w:start w:val="1"/>
      <w:numFmt w:val="bullet"/>
      <w:lvlText w:val=""/>
      <w:lvlJc w:val="left"/>
      <w:pPr>
        <w:ind w:left="2880" w:hanging="360"/>
      </w:pPr>
      <w:rPr>
        <w:rFonts w:ascii="Symbol" w:hAnsi="Symbol" w:hint="default"/>
      </w:rPr>
    </w:lvl>
    <w:lvl w:ilvl="4" w:tplc="7750C9CC">
      <w:start w:val="1"/>
      <w:numFmt w:val="bullet"/>
      <w:lvlText w:val="o"/>
      <w:lvlJc w:val="left"/>
      <w:pPr>
        <w:ind w:left="3600" w:hanging="360"/>
      </w:pPr>
      <w:rPr>
        <w:rFonts w:ascii="Courier New" w:hAnsi="Courier New" w:hint="default"/>
      </w:rPr>
    </w:lvl>
    <w:lvl w:ilvl="5" w:tplc="138C3AFC">
      <w:start w:val="1"/>
      <w:numFmt w:val="bullet"/>
      <w:lvlText w:val=""/>
      <w:lvlJc w:val="left"/>
      <w:pPr>
        <w:ind w:left="4320" w:hanging="360"/>
      </w:pPr>
      <w:rPr>
        <w:rFonts w:ascii="Wingdings" w:hAnsi="Wingdings" w:hint="default"/>
      </w:rPr>
    </w:lvl>
    <w:lvl w:ilvl="6" w:tplc="2D569FD4">
      <w:start w:val="1"/>
      <w:numFmt w:val="bullet"/>
      <w:lvlText w:val=""/>
      <w:lvlJc w:val="left"/>
      <w:pPr>
        <w:ind w:left="5040" w:hanging="360"/>
      </w:pPr>
      <w:rPr>
        <w:rFonts w:ascii="Symbol" w:hAnsi="Symbol" w:hint="default"/>
      </w:rPr>
    </w:lvl>
    <w:lvl w:ilvl="7" w:tplc="38B24CD8">
      <w:start w:val="1"/>
      <w:numFmt w:val="bullet"/>
      <w:lvlText w:val="o"/>
      <w:lvlJc w:val="left"/>
      <w:pPr>
        <w:ind w:left="5760" w:hanging="360"/>
      </w:pPr>
      <w:rPr>
        <w:rFonts w:ascii="Courier New" w:hAnsi="Courier New" w:hint="default"/>
      </w:rPr>
    </w:lvl>
    <w:lvl w:ilvl="8" w:tplc="5DCE059C">
      <w:start w:val="1"/>
      <w:numFmt w:val="bullet"/>
      <w:lvlText w:val=""/>
      <w:lvlJc w:val="left"/>
      <w:pPr>
        <w:ind w:left="6480" w:hanging="360"/>
      </w:pPr>
      <w:rPr>
        <w:rFonts w:ascii="Wingdings" w:hAnsi="Wingdings" w:hint="default"/>
      </w:rPr>
    </w:lvl>
  </w:abstractNum>
  <w:abstractNum w:abstractNumId="5" w15:restartNumberingAfterBreak="0">
    <w:nsid w:val="1CD72194"/>
    <w:multiLevelType w:val="hybridMultilevel"/>
    <w:tmpl w:val="0E3EC0B4"/>
    <w:lvl w:ilvl="0" w:tplc="677438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D2C52A2"/>
    <w:multiLevelType w:val="hybridMultilevel"/>
    <w:tmpl w:val="5B9E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4DB58A"/>
    <w:multiLevelType w:val="hybridMultilevel"/>
    <w:tmpl w:val="84BED2F8"/>
    <w:lvl w:ilvl="0" w:tplc="35847752">
      <w:start w:val="1"/>
      <w:numFmt w:val="bullet"/>
      <w:lvlText w:val=""/>
      <w:lvlJc w:val="left"/>
      <w:pPr>
        <w:ind w:left="720" w:hanging="360"/>
      </w:pPr>
      <w:rPr>
        <w:rFonts w:ascii="Symbol" w:hAnsi="Symbol" w:hint="default"/>
      </w:rPr>
    </w:lvl>
    <w:lvl w:ilvl="1" w:tplc="E4E6D22A">
      <w:start w:val="1"/>
      <w:numFmt w:val="bullet"/>
      <w:lvlText w:val="o"/>
      <w:lvlJc w:val="left"/>
      <w:pPr>
        <w:ind w:left="1440" w:hanging="360"/>
      </w:pPr>
      <w:rPr>
        <w:rFonts w:ascii="Courier New" w:hAnsi="Courier New" w:hint="default"/>
      </w:rPr>
    </w:lvl>
    <w:lvl w:ilvl="2" w:tplc="519A00D0">
      <w:start w:val="1"/>
      <w:numFmt w:val="bullet"/>
      <w:lvlText w:val=""/>
      <w:lvlJc w:val="left"/>
      <w:pPr>
        <w:ind w:left="2160" w:hanging="360"/>
      </w:pPr>
      <w:rPr>
        <w:rFonts w:ascii="Wingdings" w:hAnsi="Wingdings" w:hint="default"/>
      </w:rPr>
    </w:lvl>
    <w:lvl w:ilvl="3" w:tplc="825698C6">
      <w:start w:val="1"/>
      <w:numFmt w:val="bullet"/>
      <w:lvlText w:val=""/>
      <w:lvlJc w:val="left"/>
      <w:pPr>
        <w:ind w:left="2880" w:hanging="360"/>
      </w:pPr>
      <w:rPr>
        <w:rFonts w:ascii="Symbol" w:hAnsi="Symbol" w:hint="default"/>
      </w:rPr>
    </w:lvl>
    <w:lvl w:ilvl="4" w:tplc="62083CDA">
      <w:start w:val="1"/>
      <w:numFmt w:val="bullet"/>
      <w:lvlText w:val="o"/>
      <w:lvlJc w:val="left"/>
      <w:pPr>
        <w:ind w:left="3600" w:hanging="360"/>
      </w:pPr>
      <w:rPr>
        <w:rFonts w:ascii="Courier New" w:hAnsi="Courier New" w:hint="default"/>
      </w:rPr>
    </w:lvl>
    <w:lvl w:ilvl="5" w:tplc="C3728020">
      <w:start w:val="1"/>
      <w:numFmt w:val="bullet"/>
      <w:lvlText w:val=""/>
      <w:lvlJc w:val="left"/>
      <w:pPr>
        <w:ind w:left="4320" w:hanging="360"/>
      </w:pPr>
      <w:rPr>
        <w:rFonts w:ascii="Wingdings" w:hAnsi="Wingdings" w:hint="default"/>
      </w:rPr>
    </w:lvl>
    <w:lvl w:ilvl="6" w:tplc="BFE2E77C">
      <w:start w:val="1"/>
      <w:numFmt w:val="bullet"/>
      <w:lvlText w:val=""/>
      <w:lvlJc w:val="left"/>
      <w:pPr>
        <w:ind w:left="5040" w:hanging="360"/>
      </w:pPr>
      <w:rPr>
        <w:rFonts w:ascii="Symbol" w:hAnsi="Symbol" w:hint="default"/>
      </w:rPr>
    </w:lvl>
    <w:lvl w:ilvl="7" w:tplc="1B48DF38">
      <w:start w:val="1"/>
      <w:numFmt w:val="bullet"/>
      <w:lvlText w:val="o"/>
      <w:lvlJc w:val="left"/>
      <w:pPr>
        <w:ind w:left="5760" w:hanging="360"/>
      </w:pPr>
      <w:rPr>
        <w:rFonts w:ascii="Courier New" w:hAnsi="Courier New" w:hint="default"/>
      </w:rPr>
    </w:lvl>
    <w:lvl w:ilvl="8" w:tplc="FCECA696">
      <w:start w:val="1"/>
      <w:numFmt w:val="bullet"/>
      <w:lvlText w:val=""/>
      <w:lvlJc w:val="left"/>
      <w:pPr>
        <w:ind w:left="6480" w:hanging="360"/>
      </w:pPr>
      <w:rPr>
        <w:rFonts w:ascii="Wingdings" w:hAnsi="Wingdings" w:hint="default"/>
      </w:rPr>
    </w:lvl>
  </w:abstractNum>
  <w:abstractNum w:abstractNumId="8" w15:restartNumberingAfterBreak="0">
    <w:nsid w:val="23F808B3"/>
    <w:multiLevelType w:val="hybridMultilevel"/>
    <w:tmpl w:val="DEDC209C"/>
    <w:lvl w:ilvl="0" w:tplc="08090001">
      <w:start w:val="1"/>
      <w:numFmt w:val="bullet"/>
      <w:lvlText w:val=""/>
      <w:lvlJc w:val="left"/>
      <w:pPr>
        <w:ind w:left="942" w:hanging="360"/>
      </w:pPr>
      <w:rPr>
        <w:rFonts w:ascii="Symbol" w:hAnsi="Symbol" w:hint="default"/>
      </w:rPr>
    </w:lvl>
    <w:lvl w:ilvl="1" w:tplc="08090003" w:tentative="1">
      <w:start w:val="1"/>
      <w:numFmt w:val="bullet"/>
      <w:lvlText w:val="o"/>
      <w:lvlJc w:val="left"/>
      <w:pPr>
        <w:ind w:left="1662" w:hanging="360"/>
      </w:pPr>
      <w:rPr>
        <w:rFonts w:ascii="Courier New" w:hAnsi="Courier New" w:cs="Courier New" w:hint="default"/>
      </w:rPr>
    </w:lvl>
    <w:lvl w:ilvl="2" w:tplc="08090005" w:tentative="1">
      <w:start w:val="1"/>
      <w:numFmt w:val="bullet"/>
      <w:lvlText w:val=""/>
      <w:lvlJc w:val="left"/>
      <w:pPr>
        <w:ind w:left="2382" w:hanging="360"/>
      </w:pPr>
      <w:rPr>
        <w:rFonts w:ascii="Wingdings" w:hAnsi="Wingdings" w:hint="default"/>
      </w:rPr>
    </w:lvl>
    <w:lvl w:ilvl="3" w:tplc="08090001" w:tentative="1">
      <w:start w:val="1"/>
      <w:numFmt w:val="bullet"/>
      <w:lvlText w:val=""/>
      <w:lvlJc w:val="left"/>
      <w:pPr>
        <w:ind w:left="3102" w:hanging="360"/>
      </w:pPr>
      <w:rPr>
        <w:rFonts w:ascii="Symbol" w:hAnsi="Symbol" w:hint="default"/>
      </w:rPr>
    </w:lvl>
    <w:lvl w:ilvl="4" w:tplc="08090003" w:tentative="1">
      <w:start w:val="1"/>
      <w:numFmt w:val="bullet"/>
      <w:lvlText w:val="o"/>
      <w:lvlJc w:val="left"/>
      <w:pPr>
        <w:ind w:left="3822" w:hanging="360"/>
      </w:pPr>
      <w:rPr>
        <w:rFonts w:ascii="Courier New" w:hAnsi="Courier New" w:cs="Courier New" w:hint="default"/>
      </w:rPr>
    </w:lvl>
    <w:lvl w:ilvl="5" w:tplc="08090005" w:tentative="1">
      <w:start w:val="1"/>
      <w:numFmt w:val="bullet"/>
      <w:lvlText w:val=""/>
      <w:lvlJc w:val="left"/>
      <w:pPr>
        <w:ind w:left="4542" w:hanging="360"/>
      </w:pPr>
      <w:rPr>
        <w:rFonts w:ascii="Wingdings" w:hAnsi="Wingdings" w:hint="default"/>
      </w:rPr>
    </w:lvl>
    <w:lvl w:ilvl="6" w:tplc="08090001" w:tentative="1">
      <w:start w:val="1"/>
      <w:numFmt w:val="bullet"/>
      <w:lvlText w:val=""/>
      <w:lvlJc w:val="left"/>
      <w:pPr>
        <w:ind w:left="5262" w:hanging="360"/>
      </w:pPr>
      <w:rPr>
        <w:rFonts w:ascii="Symbol" w:hAnsi="Symbol" w:hint="default"/>
      </w:rPr>
    </w:lvl>
    <w:lvl w:ilvl="7" w:tplc="08090003" w:tentative="1">
      <w:start w:val="1"/>
      <w:numFmt w:val="bullet"/>
      <w:lvlText w:val="o"/>
      <w:lvlJc w:val="left"/>
      <w:pPr>
        <w:ind w:left="5982" w:hanging="360"/>
      </w:pPr>
      <w:rPr>
        <w:rFonts w:ascii="Courier New" w:hAnsi="Courier New" w:cs="Courier New" w:hint="default"/>
      </w:rPr>
    </w:lvl>
    <w:lvl w:ilvl="8" w:tplc="08090005" w:tentative="1">
      <w:start w:val="1"/>
      <w:numFmt w:val="bullet"/>
      <w:lvlText w:val=""/>
      <w:lvlJc w:val="left"/>
      <w:pPr>
        <w:ind w:left="6702" w:hanging="360"/>
      </w:pPr>
      <w:rPr>
        <w:rFonts w:ascii="Wingdings" w:hAnsi="Wingdings" w:hint="default"/>
      </w:rPr>
    </w:lvl>
  </w:abstractNum>
  <w:abstractNum w:abstractNumId="9" w15:restartNumberingAfterBreak="0">
    <w:nsid w:val="26ABAC8C"/>
    <w:multiLevelType w:val="hybridMultilevel"/>
    <w:tmpl w:val="EF5A0A4E"/>
    <w:lvl w:ilvl="0" w:tplc="C6D2DDD6">
      <w:start w:val="1"/>
      <w:numFmt w:val="bullet"/>
      <w:lvlText w:val=""/>
      <w:lvlJc w:val="left"/>
      <w:pPr>
        <w:ind w:left="720" w:hanging="360"/>
      </w:pPr>
      <w:rPr>
        <w:rFonts w:ascii="Symbol" w:hAnsi="Symbol" w:hint="default"/>
      </w:rPr>
    </w:lvl>
    <w:lvl w:ilvl="1" w:tplc="1C506D8E">
      <w:start w:val="1"/>
      <w:numFmt w:val="bullet"/>
      <w:lvlText w:val="o"/>
      <w:lvlJc w:val="left"/>
      <w:pPr>
        <w:ind w:left="1440" w:hanging="360"/>
      </w:pPr>
      <w:rPr>
        <w:rFonts w:ascii="Courier New" w:hAnsi="Courier New" w:hint="default"/>
      </w:rPr>
    </w:lvl>
    <w:lvl w:ilvl="2" w:tplc="7C0678D2">
      <w:start w:val="1"/>
      <w:numFmt w:val="bullet"/>
      <w:lvlText w:val=""/>
      <w:lvlJc w:val="left"/>
      <w:pPr>
        <w:ind w:left="2160" w:hanging="360"/>
      </w:pPr>
      <w:rPr>
        <w:rFonts w:ascii="Wingdings" w:hAnsi="Wingdings" w:hint="default"/>
      </w:rPr>
    </w:lvl>
    <w:lvl w:ilvl="3" w:tplc="6FE0723A">
      <w:start w:val="1"/>
      <w:numFmt w:val="bullet"/>
      <w:lvlText w:val=""/>
      <w:lvlJc w:val="left"/>
      <w:pPr>
        <w:ind w:left="2880" w:hanging="360"/>
      </w:pPr>
      <w:rPr>
        <w:rFonts w:ascii="Symbol" w:hAnsi="Symbol" w:hint="default"/>
      </w:rPr>
    </w:lvl>
    <w:lvl w:ilvl="4" w:tplc="9C40C97A">
      <w:start w:val="1"/>
      <w:numFmt w:val="bullet"/>
      <w:lvlText w:val="o"/>
      <w:lvlJc w:val="left"/>
      <w:pPr>
        <w:ind w:left="3600" w:hanging="360"/>
      </w:pPr>
      <w:rPr>
        <w:rFonts w:ascii="Courier New" w:hAnsi="Courier New" w:hint="default"/>
      </w:rPr>
    </w:lvl>
    <w:lvl w:ilvl="5" w:tplc="D95E7748">
      <w:start w:val="1"/>
      <w:numFmt w:val="bullet"/>
      <w:lvlText w:val=""/>
      <w:lvlJc w:val="left"/>
      <w:pPr>
        <w:ind w:left="4320" w:hanging="360"/>
      </w:pPr>
      <w:rPr>
        <w:rFonts w:ascii="Wingdings" w:hAnsi="Wingdings" w:hint="default"/>
      </w:rPr>
    </w:lvl>
    <w:lvl w:ilvl="6" w:tplc="7E9CCB0E">
      <w:start w:val="1"/>
      <w:numFmt w:val="bullet"/>
      <w:lvlText w:val=""/>
      <w:lvlJc w:val="left"/>
      <w:pPr>
        <w:ind w:left="5040" w:hanging="360"/>
      </w:pPr>
      <w:rPr>
        <w:rFonts w:ascii="Symbol" w:hAnsi="Symbol" w:hint="default"/>
      </w:rPr>
    </w:lvl>
    <w:lvl w:ilvl="7" w:tplc="4D94B600">
      <w:start w:val="1"/>
      <w:numFmt w:val="bullet"/>
      <w:lvlText w:val="o"/>
      <w:lvlJc w:val="left"/>
      <w:pPr>
        <w:ind w:left="5760" w:hanging="360"/>
      </w:pPr>
      <w:rPr>
        <w:rFonts w:ascii="Courier New" w:hAnsi="Courier New" w:hint="default"/>
      </w:rPr>
    </w:lvl>
    <w:lvl w:ilvl="8" w:tplc="AAEA8804">
      <w:start w:val="1"/>
      <w:numFmt w:val="bullet"/>
      <w:lvlText w:val=""/>
      <w:lvlJc w:val="left"/>
      <w:pPr>
        <w:ind w:left="6480" w:hanging="360"/>
      </w:pPr>
      <w:rPr>
        <w:rFonts w:ascii="Wingdings" w:hAnsi="Wingdings" w:hint="default"/>
      </w:rPr>
    </w:lvl>
  </w:abstractNum>
  <w:abstractNum w:abstractNumId="10" w15:restartNumberingAfterBreak="0">
    <w:nsid w:val="2AA256A2"/>
    <w:multiLevelType w:val="hybridMultilevel"/>
    <w:tmpl w:val="5FB2B8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BB4E93"/>
    <w:multiLevelType w:val="multilevel"/>
    <w:tmpl w:val="449A2D28"/>
    <w:lvl w:ilvl="0">
      <w:start w:val="1"/>
      <w:numFmt w:val="bullet"/>
      <w:lvlText w:val=""/>
      <w:lvlJc w:val="left"/>
      <w:pPr>
        <w:ind w:left="108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970E26"/>
    <w:multiLevelType w:val="hybridMultilevel"/>
    <w:tmpl w:val="F43E81DA"/>
    <w:lvl w:ilvl="0" w:tplc="EDAA31F8">
      <w:start w:val="1"/>
      <w:numFmt w:val="decimal"/>
      <w:lvlText w:val="%1."/>
      <w:lvlJc w:val="left"/>
      <w:pPr>
        <w:ind w:left="720" w:hanging="360"/>
      </w:pPr>
    </w:lvl>
    <w:lvl w:ilvl="1" w:tplc="69B4816C">
      <w:start w:val="1"/>
      <w:numFmt w:val="lowerLetter"/>
      <w:lvlText w:val="%2."/>
      <w:lvlJc w:val="left"/>
      <w:pPr>
        <w:ind w:left="1440" w:hanging="360"/>
      </w:pPr>
    </w:lvl>
    <w:lvl w:ilvl="2" w:tplc="7D489FEE">
      <w:start w:val="1"/>
      <w:numFmt w:val="lowerRoman"/>
      <w:lvlText w:val="%3."/>
      <w:lvlJc w:val="right"/>
      <w:pPr>
        <w:ind w:left="2160" w:hanging="180"/>
      </w:pPr>
    </w:lvl>
    <w:lvl w:ilvl="3" w:tplc="1680A6A6">
      <w:start w:val="1"/>
      <w:numFmt w:val="decimal"/>
      <w:lvlText w:val="%4."/>
      <w:lvlJc w:val="left"/>
      <w:pPr>
        <w:ind w:left="2880" w:hanging="360"/>
      </w:pPr>
    </w:lvl>
    <w:lvl w:ilvl="4" w:tplc="9D1827DE">
      <w:start w:val="1"/>
      <w:numFmt w:val="lowerLetter"/>
      <w:lvlText w:val="%5."/>
      <w:lvlJc w:val="left"/>
      <w:pPr>
        <w:ind w:left="3600" w:hanging="360"/>
      </w:pPr>
    </w:lvl>
    <w:lvl w:ilvl="5" w:tplc="B82ACE64">
      <w:start w:val="1"/>
      <w:numFmt w:val="lowerRoman"/>
      <w:lvlText w:val="%6."/>
      <w:lvlJc w:val="right"/>
      <w:pPr>
        <w:ind w:left="4320" w:hanging="180"/>
      </w:pPr>
    </w:lvl>
    <w:lvl w:ilvl="6" w:tplc="4682406E">
      <w:start w:val="1"/>
      <w:numFmt w:val="decimal"/>
      <w:lvlText w:val="%7."/>
      <w:lvlJc w:val="left"/>
      <w:pPr>
        <w:ind w:left="5040" w:hanging="360"/>
      </w:pPr>
    </w:lvl>
    <w:lvl w:ilvl="7" w:tplc="33FEF0DA">
      <w:start w:val="1"/>
      <w:numFmt w:val="lowerLetter"/>
      <w:lvlText w:val="%8."/>
      <w:lvlJc w:val="left"/>
      <w:pPr>
        <w:ind w:left="5760" w:hanging="360"/>
      </w:pPr>
    </w:lvl>
    <w:lvl w:ilvl="8" w:tplc="8F204DE8">
      <w:start w:val="1"/>
      <w:numFmt w:val="lowerRoman"/>
      <w:lvlText w:val="%9."/>
      <w:lvlJc w:val="right"/>
      <w:pPr>
        <w:ind w:left="6480" w:hanging="180"/>
      </w:pPr>
    </w:lvl>
  </w:abstractNum>
  <w:abstractNum w:abstractNumId="13" w15:restartNumberingAfterBreak="0">
    <w:nsid w:val="30D63EDA"/>
    <w:multiLevelType w:val="hybridMultilevel"/>
    <w:tmpl w:val="F75C22E4"/>
    <w:lvl w:ilvl="0" w:tplc="C8B8CF8A">
      <w:start w:val="1"/>
      <w:numFmt w:val="decimal"/>
      <w:lvlText w:val="%1."/>
      <w:lvlJc w:val="left"/>
      <w:pPr>
        <w:ind w:left="644" w:hanging="360"/>
      </w:pPr>
      <w:rPr>
        <w:rFonts w:hint="default"/>
        <w:color w:val="CC0065"/>
        <w:sz w:val="28"/>
        <w:szCs w:val="28"/>
      </w:rPr>
    </w:lvl>
    <w:lvl w:ilvl="1" w:tplc="0809000F">
      <w:start w:val="1"/>
      <w:numFmt w:val="decimal"/>
      <w:lvlText w:val="%2."/>
      <w:lvlJc w:val="left"/>
      <w:pPr>
        <w:ind w:left="1437" w:hanging="360"/>
      </w:pPr>
    </w:lvl>
    <w:lvl w:ilvl="2" w:tplc="0809001B">
      <w:start w:val="1"/>
      <w:numFmt w:val="lowerRoman"/>
      <w:lvlText w:val="%3."/>
      <w:lvlJc w:val="right"/>
      <w:pPr>
        <w:ind w:left="2157" w:hanging="180"/>
      </w:pPr>
    </w:lvl>
    <w:lvl w:ilvl="3" w:tplc="0809000F">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4" w15:restartNumberingAfterBreak="0">
    <w:nsid w:val="37BA2294"/>
    <w:multiLevelType w:val="hybridMultilevel"/>
    <w:tmpl w:val="92DC797C"/>
    <w:lvl w:ilvl="0" w:tplc="47304FC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2311573"/>
    <w:multiLevelType w:val="hybridMultilevel"/>
    <w:tmpl w:val="33E89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CC321F"/>
    <w:multiLevelType w:val="hybridMultilevel"/>
    <w:tmpl w:val="3CD66006"/>
    <w:lvl w:ilvl="0" w:tplc="7AE66E56">
      <w:start w:val="1"/>
      <w:numFmt w:val="lowerLetter"/>
      <w:lvlText w:val="%1)"/>
      <w:lvlJc w:val="left"/>
      <w:pPr>
        <w:ind w:left="1443" w:hanging="360"/>
      </w:pPr>
      <w:rPr>
        <w:rFonts w:hint="default"/>
      </w:r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17" w15:restartNumberingAfterBreak="0">
    <w:nsid w:val="4F2A4686"/>
    <w:multiLevelType w:val="hybridMultilevel"/>
    <w:tmpl w:val="57BA01E8"/>
    <w:lvl w:ilvl="0" w:tplc="7AE66E56">
      <w:start w:val="1"/>
      <w:numFmt w:val="lowerLetter"/>
      <w:lvlText w:val="%1)"/>
      <w:lvlJc w:val="left"/>
      <w:pPr>
        <w:ind w:left="3579" w:hanging="360"/>
      </w:pPr>
      <w:rPr>
        <w:rFonts w:hint="default"/>
      </w:rPr>
    </w:lvl>
    <w:lvl w:ilvl="1" w:tplc="08090019" w:tentative="1">
      <w:start w:val="1"/>
      <w:numFmt w:val="lowerLetter"/>
      <w:lvlText w:val="%2."/>
      <w:lvlJc w:val="left"/>
      <w:pPr>
        <w:ind w:left="4299" w:hanging="360"/>
      </w:pPr>
    </w:lvl>
    <w:lvl w:ilvl="2" w:tplc="0809001B" w:tentative="1">
      <w:start w:val="1"/>
      <w:numFmt w:val="lowerRoman"/>
      <w:lvlText w:val="%3."/>
      <w:lvlJc w:val="right"/>
      <w:pPr>
        <w:ind w:left="5019" w:hanging="180"/>
      </w:pPr>
    </w:lvl>
    <w:lvl w:ilvl="3" w:tplc="0809000F" w:tentative="1">
      <w:start w:val="1"/>
      <w:numFmt w:val="decimal"/>
      <w:lvlText w:val="%4."/>
      <w:lvlJc w:val="left"/>
      <w:pPr>
        <w:ind w:left="5739" w:hanging="360"/>
      </w:pPr>
    </w:lvl>
    <w:lvl w:ilvl="4" w:tplc="08090019" w:tentative="1">
      <w:start w:val="1"/>
      <w:numFmt w:val="lowerLetter"/>
      <w:lvlText w:val="%5."/>
      <w:lvlJc w:val="left"/>
      <w:pPr>
        <w:ind w:left="6459" w:hanging="360"/>
      </w:pPr>
    </w:lvl>
    <w:lvl w:ilvl="5" w:tplc="0809001B" w:tentative="1">
      <w:start w:val="1"/>
      <w:numFmt w:val="lowerRoman"/>
      <w:lvlText w:val="%6."/>
      <w:lvlJc w:val="right"/>
      <w:pPr>
        <w:ind w:left="7179" w:hanging="180"/>
      </w:pPr>
    </w:lvl>
    <w:lvl w:ilvl="6" w:tplc="0809000F" w:tentative="1">
      <w:start w:val="1"/>
      <w:numFmt w:val="decimal"/>
      <w:lvlText w:val="%7."/>
      <w:lvlJc w:val="left"/>
      <w:pPr>
        <w:ind w:left="7899" w:hanging="360"/>
      </w:pPr>
    </w:lvl>
    <w:lvl w:ilvl="7" w:tplc="08090019" w:tentative="1">
      <w:start w:val="1"/>
      <w:numFmt w:val="lowerLetter"/>
      <w:lvlText w:val="%8."/>
      <w:lvlJc w:val="left"/>
      <w:pPr>
        <w:ind w:left="8619" w:hanging="360"/>
      </w:pPr>
    </w:lvl>
    <w:lvl w:ilvl="8" w:tplc="0809001B" w:tentative="1">
      <w:start w:val="1"/>
      <w:numFmt w:val="lowerRoman"/>
      <w:lvlText w:val="%9."/>
      <w:lvlJc w:val="right"/>
      <w:pPr>
        <w:ind w:left="9339" w:hanging="180"/>
      </w:pPr>
    </w:lvl>
  </w:abstractNum>
  <w:abstractNum w:abstractNumId="18" w15:restartNumberingAfterBreak="0">
    <w:nsid w:val="569C4D59"/>
    <w:multiLevelType w:val="hybridMultilevel"/>
    <w:tmpl w:val="A17A3C38"/>
    <w:lvl w:ilvl="0" w:tplc="8C82F4FE">
      <w:start w:val="1"/>
      <w:numFmt w:val="decimal"/>
      <w:lvlText w:val="%1."/>
      <w:lvlJc w:val="left"/>
      <w:pPr>
        <w:ind w:left="1080" w:hanging="360"/>
      </w:pPr>
    </w:lvl>
    <w:lvl w:ilvl="1" w:tplc="78CEF40A">
      <w:start w:val="1"/>
      <w:numFmt w:val="lowerLetter"/>
      <w:lvlText w:val="%2."/>
      <w:lvlJc w:val="left"/>
      <w:pPr>
        <w:ind w:left="1800" w:hanging="360"/>
      </w:pPr>
    </w:lvl>
    <w:lvl w:ilvl="2" w:tplc="E1565ED2">
      <w:start w:val="1"/>
      <w:numFmt w:val="lowerRoman"/>
      <w:lvlText w:val="%3."/>
      <w:lvlJc w:val="right"/>
      <w:pPr>
        <w:ind w:left="2520" w:hanging="180"/>
      </w:pPr>
    </w:lvl>
    <w:lvl w:ilvl="3" w:tplc="FFE2282C">
      <w:start w:val="1"/>
      <w:numFmt w:val="decimal"/>
      <w:lvlText w:val="%4."/>
      <w:lvlJc w:val="left"/>
      <w:pPr>
        <w:ind w:left="3240" w:hanging="360"/>
      </w:pPr>
    </w:lvl>
    <w:lvl w:ilvl="4" w:tplc="65DC17D8">
      <w:start w:val="1"/>
      <w:numFmt w:val="lowerLetter"/>
      <w:lvlText w:val="%5."/>
      <w:lvlJc w:val="left"/>
      <w:pPr>
        <w:ind w:left="3960" w:hanging="360"/>
      </w:pPr>
    </w:lvl>
    <w:lvl w:ilvl="5" w:tplc="40207C2A">
      <w:start w:val="1"/>
      <w:numFmt w:val="lowerRoman"/>
      <w:lvlText w:val="%6."/>
      <w:lvlJc w:val="right"/>
      <w:pPr>
        <w:ind w:left="4680" w:hanging="180"/>
      </w:pPr>
    </w:lvl>
    <w:lvl w:ilvl="6" w:tplc="CB88D4A4">
      <w:start w:val="1"/>
      <w:numFmt w:val="decimal"/>
      <w:lvlText w:val="%7."/>
      <w:lvlJc w:val="left"/>
      <w:pPr>
        <w:ind w:left="5400" w:hanging="360"/>
      </w:pPr>
    </w:lvl>
    <w:lvl w:ilvl="7" w:tplc="31C49F0E">
      <w:start w:val="1"/>
      <w:numFmt w:val="lowerLetter"/>
      <w:lvlText w:val="%8."/>
      <w:lvlJc w:val="left"/>
      <w:pPr>
        <w:ind w:left="6120" w:hanging="360"/>
      </w:pPr>
    </w:lvl>
    <w:lvl w:ilvl="8" w:tplc="73A266F2">
      <w:start w:val="1"/>
      <w:numFmt w:val="lowerRoman"/>
      <w:lvlText w:val="%9."/>
      <w:lvlJc w:val="right"/>
      <w:pPr>
        <w:ind w:left="6840" w:hanging="180"/>
      </w:pPr>
    </w:lvl>
  </w:abstractNum>
  <w:abstractNum w:abstractNumId="19" w15:restartNumberingAfterBreak="0">
    <w:nsid w:val="622616BD"/>
    <w:multiLevelType w:val="hybridMultilevel"/>
    <w:tmpl w:val="2414671E"/>
    <w:lvl w:ilvl="0" w:tplc="48D0D7C4">
      <w:start w:val="1"/>
      <w:numFmt w:val="bullet"/>
      <w:lvlText w:val="-"/>
      <w:lvlJc w:val="left"/>
      <w:pPr>
        <w:ind w:left="1074" w:hanging="360"/>
      </w:pPr>
      <w:rPr>
        <w:rFonts w:ascii="Calibri" w:eastAsia="Calibri" w:hAnsi="Calibri" w:cs="Calibri"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20" w15:restartNumberingAfterBreak="0">
    <w:nsid w:val="633005E6"/>
    <w:multiLevelType w:val="hybridMultilevel"/>
    <w:tmpl w:val="9662CE22"/>
    <w:lvl w:ilvl="0" w:tplc="68562C42">
      <w:start w:val="1"/>
      <w:numFmt w:val="bullet"/>
      <w:lvlText w:val=""/>
      <w:lvlJc w:val="left"/>
      <w:pPr>
        <w:ind w:left="720" w:hanging="360"/>
      </w:pPr>
      <w:rPr>
        <w:rFonts w:ascii="Symbol" w:hAnsi="Symbol" w:hint="default"/>
      </w:rPr>
    </w:lvl>
    <w:lvl w:ilvl="1" w:tplc="631E06F6">
      <w:start w:val="1"/>
      <w:numFmt w:val="bullet"/>
      <w:lvlText w:val="o"/>
      <w:lvlJc w:val="left"/>
      <w:pPr>
        <w:ind w:left="1440" w:hanging="360"/>
      </w:pPr>
      <w:rPr>
        <w:rFonts w:ascii="Courier New" w:hAnsi="Courier New" w:hint="default"/>
      </w:rPr>
    </w:lvl>
    <w:lvl w:ilvl="2" w:tplc="69E26490">
      <w:start w:val="1"/>
      <w:numFmt w:val="bullet"/>
      <w:lvlText w:val=""/>
      <w:lvlJc w:val="left"/>
      <w:pPr>
        <w:ind w:left="2160" w:hanging="360"/>
      </w:pPr>
      <w:rPr>
        <w:rFonts w:ascii="Wingdings" w:hAnsi="Wingdings" w:hint="default"/>
      </w:rPr>
    </w:lvl>
    <w:lvl w:ilvl="3" w:tplc="5CD4CB98">
      <w:start w:val="1"/>
      <w:numFmt w:val="bullet"/>
      <w:lvlText w:val=""/>
      <w:lvlJc w:val="left"/>
      <w:pPr>
        <w:ind w:left="2880" w:hanging="360"/>
      </w:pPr>
      <w:rPr>
        <w:rFonts w:ascii="Symbol" w:hAnsi="Symbol" w:hint="default"/>
      </w:rPr>
    </w:lvl>
    <w:lvl w:ilvl="4" w:tplc="FF84FD24">
      <w:start w:val="1"/>
      <w:numFmt w:val="bullet"/>
      <w:lvlText w:val="o"/>
      <w:lvlJc w:val="left"/>
      <w:pPr>
        <w:ind w:left="3600" w:hanging="360"/>
      </w:pPr>
      <w:rPr>
        <w:rFonts w:ascii="Courier New" w:hAnsi="Courier New" w:hint="default"/>
      </w:rPr>
    </w:lvl>
    <w:lvl w:ilvl="5" w:tplc="F7AC3106">
      <w:start w:val="1"/>
      <w:numFmt w:val="bullet"/>
      <w:lvlText w:val=""/>
      <w:lvlJc w:val="left"/>
      <w:pPr>
        <w:ind w:left="4320" w:hanging="360"/>
      </w:pPr>
      <w:rPr>
        <w:rFonts w:ascii="Wingdings" w:hAnsi="Wingdings" w:hint="default"/>
      </w:rPr>
    </w:lvl>
    <w:lvl w:ilvl="6" w:tplc="0F1279B2">
      <w:start w:val="1"/>
      <w:numFmt w:val="bullet"/>
      <w:lvlText w:val=""/>
      <w:lvlJc w:val="left"/>
      <w:pPr>
        <w:ind w:left="5040" w:hanging="360"/>
      </w:pPr>
      <w:rPr>
        <w:rFonts w:ascii="Symbol" w:hAnsi="Symbol" w:hint="default"/>
      </w:rPr>
    </w:lvl>
    <w:lvl w:ilvl="7" w:tplc="3B4A0FFC">
      <w:start w:val="1"/>
      <w:numFmt w:val="bullet"/>
      <w:lvlText w:val="o"/>
      <w:lvlJc w:val="left"/>
      <w:pPr>
        <w:ind w:left="5760" w:hanging="360"/>
      </w:pPr>
      <w:rPr>
        <w:rFonts w:ascii="Courier New" w:hAnsi="Courier New" w:hint="default"/>
      </w:rPr>
    </w:lvl>
    <w:lvl w:ilvl="8" w:tplc="BACE0CD0">
      <w:start w:val="1"/>
      <w:numFmt w:val="bullet"/>
      <w:lvlText w:val=""/>
      <w:lvlJc w:val="left"/>
      <w:pPr>
        <w:ind w:left="6480" w:hanging="360"/>
      </w:pPr>
      <w:rPr>
        <w:rFonts w:ascii="Wingdings" w:hAnsi="Wingdings" w:hint="default"/>
      </w:rPr>
    </w:lvl>
  </w:abstractNum>
  <w:abstractNum w:abstractNumId="21" w15:restartNumberingAfterBreak="0">
    <w:nsid w:val="639C2DFB"/>
    <w:multiLevelType w:val="hybridMultilevel"/>
    <w:tmpl w:val="78FA7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9424405"/>
    <w:multiLevelType w:val="hybridMultilevel"/>
    <w:tmpl w:val="57BA01E8"/>
    <w:lvl w:ilvl="0" w:tplc="7AE66E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98698EA"/>
    <w:multiLevelType w:val="hybridMultilevel"/>
    <w:tmpl w:val="0406A152"/>
    <w:lvl w:ilvl="0" w:tplc="5CBC2962">
      <w:start w:val="1"/>
      <w:numFmt w:val="bullet"/>
      <w:lvlText w:val=""/>
      <w:lvlJc w:val="left"/>
      <w:pPr>
        <w:ind w:left="720" w:hanging="360"/>
      </w:pPr>
      <w:rPr>
        <w:rFonts w:ascii="Symbol" w:hAnsi="Symbol" w:hint="default"/>
      </w:rPr>
    </w:lvl>
    <w:lvl w:ilvl="1" w:tplc="E908803E">
      <w:start w:val="1"/>
      <w:numFmt w:val="bullet"/>
      <w:lvlText w:val="o"/>
      <w:lvlJc w:val="left"/>
      <w:pPr>
        <w:ind w:left="1440" w:hanging="360"/>
      </w:pPr>
      <w:rPr>
        <w:rFonts w:ascii="Courier New" w:hAnsi="Courier New" w:hint="default"/>
      </w:rPr>
    </w:lvl>
    <w:lvl w:ilvl="2" w:tplc="4228728E">
      <w:start w:val="1"/>
      <w:numFmt w:val="bullet"/>
      <w:lvlText w:val=""/>
      <w:lvlJc w:val="left"/>
      <w:pPr>
        <w:ind w:left="2160" w:hanging="360"/>
      </w:pPr>
      <w:rPr>
        <w:rFonts w:ascii="Wingdings" w:hAnsi="Wingdings" w:hint="default"/>
      </w:rPr>
    </w:lvl>
    <w:lvl w:ilvl="3" w:tplc="42AE9A94">
      <w:start w:val="1"/>
      <w:numFmt w:val="bullet"/>
      <w:lvlText w:val=""/>
      <w:lvlJc w:val="left"/>
      <w:pPr>
        <w:ind w:left="2880" w:hanging="360"/>
      </w:pPr>
      <w:rPr>
        <w:rFonts w:ascii="Symbol" w:hAnsi="Symbol" w:hint="default"/>
      </w:rPr>
    </w:lvl>
    <w:lvl w:ilvl="4" w:tplc="C794ED2A">
      <w:start w:val="1"/>
      <w:numFmt w:val="bullet"/>
      <w:lvlText w:val="o"/>
      <w:lvlJc w:val="left"/>
      <w:pPr>
        <w:ind w:left="3600" w:hanging="360"/>
      </w:pPr>
      <w:rPr>
        <w:rFonts w:ascii="Courier New" w:hAnsi="Courier New" w:hint="default"/>
      </w:rPr>
    </w:lvl>
    <w:lvl w:ilvl="5" w:tplc="1512BACA">
      <w:start w:val="1"/>
      <w:numFmt w:val="bullet"/>
      <w:lvlText w:val=""/>
      <w:lvlJc w:val="left"/>
      <w:pPr>
        <w:ind w:left="4320" w:hanging="360"/>
      </w:pPr>
      <w:rPr>
        <w:rFonts w:ascii="Wingdings" w:hAnsi="Wingdings" w:hint="default"/>
      </w:rPr>
    </w:lvl>
    <w:lvl w:ilvl="6" w:tplc="7124D8D8">
      <w:start w:val="1"/>
      <w:numFmt w:val="bullet"/>
      <w:lvlText w:val=""/>
      <w:lvlJc w:val="left"/>
      <w:pPr>
        <w:ind w:left="5040" w:hanging="360"/>
      </w:pPr>
      <w:rPr>
        <w:rFonts w:ascii="Symbol" w:hAnsi="Symbol" w:hint="default"/>
      </w:rPr>
    </w:lvl>
    <w:lvl w:ilvl="7" w:tplc="9A3EE1EE">
      <w:start w:val="1"/>
      <w:numFmt w:val="bullet"/>
      <w:lvlText w:val="o"/>
      <w:lvlJc w:val="left"/>
      <w:pPr>
        <w:ind w:left="5760" w:hanging="360"/>
      </w:pPr>
      <w:rPr>
        <w:rFonts w:ascii="Courier New" w:hAnsi="Courier New" w:hint="default"/>
      </w:rPr>
    </w:lvl>
    <w:lvl w:ilvl="8" w:tplc="267EFB24">
      <w:start w:val="1"/>
      <w:numFmt w:val="bullet"/>
      <w:lvlText w:val=""/>
      <w:lvlJc w:val="left"/>
      <w:pPr>
        <w:ind w:left="6480" w:hanging="360"/>
      </w:pPr>
      <w:rPr>
        <w:rFonts w:ascii="Wingdings" w:hAnsi="Wingdings" w:hint="default"/>
      </w:rPr>
    </w:lvl>
  </w:abstractNum>
  <w:abstractNum w:abstractNumId="24" w15:restartNumberingAfterBreak="0">
    <w:nsid w:val="69D9B7C3"/>
    <w:multiLevelType w:val="hybridMultilevel"/>
    <w:tmpl w:val="86B6782A"/>
    <w:lvl w:ilvl="0" w:tplc="6E5414CA">
      <w:start w:val="1"/>
      <w:numFmt w:val="upperLetter"/>
      <w:lvlText w:val="%1)"/>
      <w:lvlJc w:val="left"/>
      <w:pPr>
        <w:ind w:left="720" w:hanging="360"/>
      </w:pPr>
    </w:lvl>
    <w:lvl w:ilvl="1" w:tplc="ECB09B16">
      <w:start w:val="1"/>
      <w:numFmt w:val="lowerLetter"/>
      <w:lvlText w:val="%2."/>
      <w:lvlJc w:val="left"/>
      <w:pPr>
        <w:ind w:left="1440" w:hanging="360"/>
      </w:pPr>
    </w:lvl>
    <w:lvl w:ilvl="2" w:tplc="1320F7C6">
      <w:start w:val="1"/>
      <w:numFmt w:val="lowerRoman"/>
      <w:lvlText w:val="%3."/>
      <w:lvlJc w:val="right"/>
      <w:pPr>
        <w:ind w:left="2160" w:hanging="180"/>
      </w:pPr>
    </w:lvl>
    <w:lvl w:ilvl="3" w:tplc="0958E73C">
      <w:start w:val="1"/>
      <w:numFmt w:val="decimal"/>
      <w:lvlText w:val="%4."/>
      <w:lvlJc w:val="left"/>
      <w:pPr>
        <w:ind w:left="2880" w:hanging="360"/>
      </w:pPr>
    </w:lvl>
    <w:lvl w:ilvl="4" w:tplc="704234EA">
      <w:start w:val="1"/>
      <w:numFmt w:val="lowerLetter"/>
      <w:lvlText w:val="%5."/>
      <w:lvlJc w:val="left"/>
      <w:pPr>
        <w:ind w:left="3600" w:hanging="360"/>
      </w:pPr>
    </w:lvl>
    <w:lvl w:ilvl="5" w:tplc="69F65BFC">
      <w:start w:val="1"/>
      <w:numFmt w:val="lowerRoman"/>
      <w:lvlText w:val="%6."/>
      <w:lvlJc w:val="right"/>
      <w:pPr>
        <w:ind w:left="4320" w:hanging="180"/>
      </w:pPr>
    </w:lvl>
    <w:lvl w:ilvl="6" w:tplc="59B4A44E">
      <w:start w:val="1"/>
      <w:numFmt w:val="decimal"/>
      <w:lvlText w:val="%7."/>
      <w:lvlJc w:val="left"/>
      <w:pPr>
        <w:ind w:left="5040" w:hanging="360"/>
      </w:pPr>
    </w:lvl>
    <w:lvl w:ilvl="7" w:tplc="DFC08B4C">
      <w:start w:val="1"/>
      <w:numFmt w:val="lowerLetter"/>
      <w:lvlText w:val="%8."/>
      <w:lvlJc w:val="left"/>
      <w:pPr>
        <w:ind w:left="5760" w:hanging="360"/>
      </w:pPr>
    </w:lvl>
    <w:lvl w:ilvl="8" w:tplc="6EB808A2">
      <w:start w:val="1"/>
      <w:numFmt w:val="lowerRoman"/>
      <w:lvlText w:val="%9."/>
      <w:lvlJc w:val="right"/>
      <w:pPr>
        <w:ind w:left="6480" w:hanging="180"/>
      </w:pPr>
    </w:lvl>
  </w:abstractNum>
  <w:abstractNum w:abstractNumId="25" w15:restartNumberingAfterBreak="0">
    <w:nsid w:val="6C8C08AE"/>
    <w:multiLevelType w:val="multilevel"/>
    <w:tmpl w:val="36F60D60"/>
    <w:lvl w:ilvl="0">
      <w:start w:val="5"/>
      <w:numFmt w:val="decimal"/>
      <w:lvlText w:val="%1"/>
      <w:lvlJc w:val="left"/>
      <w:pPr>
        <w:ind w:left="1165" w:hanging="371"/>
        <w:jc w:val="left"/>
      </w:pPr>
      <w:rPr>
        <w:rFonts w:hint="default"/>
        <w:lang w:val="en-US" w:eastAsia="en-US" w:bidi="en-US"/>
      </w:rPr>
    </w:lvl>
    <w:lvl w:ilvl="1">
      <w:start w:val="1"/>
      <w:numFmt w:val="decimal"/>
      <w:lvlText w:val="%1.%2"/>
      <w:lvlJc w:val="left"/>
      <w:pPr>
        <w:ind w:left="1165" w:hanging="371"/>
        <w:jc w:val="left"/>
      </w:pPr>
      <w:rPr>
        <w:rFonts w:ascii="Arial" w:eastAsia="Arial" w:hAnsi="Arial" w:cs="Arial" w:hint="default"/>
        <w:b/>
        <w:bCs/>
        <w:spacing w:val="-1"/>
        <w:w w:val="100"/>
        <w:sz w:val="22"/>
        <w:szCs w:val="22"/>
        <w:lang w:val="en-US" w:eastAsia="en-US" w:bidi="en-US"/>
      </w:rPr>
    </w:lvl>
    <w:lvl w:ilvl="2">
      <w:numFmt w:val="bullet"/>
      <w:lvlText w:val="•"/>
      <w:lvlJc w:val="left"/>
      <w:pPr>
        <w:ind w:left="3163" w:hanging="371"/>
      </w:pPr>
      <w:rPr>
        <w:rFonts w:hint="default"/>
        <w:lang w:val="en-US" w:eastAsia="en-US" w:bidi="en-US"/>
      </w:rPr>
    </w:lvl>
    <w:lvl w:ilvl="3">
      <w:numFmt w:val="bullet"/>
      <w:lvlText w:val="•"/>
      <w:lvlJc w:val="left"/>
      <w:pPr>
        <w:ind w:left="4165" w:hanging="371"/>
      </w:pPr>
      <w:rPr>
        <w:rFonts w:hint="default"/>
        <w:lang w:val="en-US" w:eastAsia="en-US" w:bidi="en-US"/>
      </w:rPr>
    </w:lvl>
    <w:lvl w:ilvl="4">
      <w:numFmt w:val="bullet"/>
      <w:lvlText w:val="•"/>
      <w:lvlJc w:val="left"/>
      <w:pPr>
        <w:ind w:left="5167" w:hanging="371"/>
      </w:pPr>
      <w:rPr>
        <w:rFonts w:hint="default"/>
        <w:lang w:val="en-US" w:eastAsia="en-US" w:bidi="en-US"/>
      </w:rPr>
    </w:lvl>
    <w:lvl w:ilvl="5">
      <w:numFmt w:val="bullet"/>
      <w:lvlText w:val="•"/>
      <w:lvlJc w:val="left"/>
      <w:pPr>
        <w:ind w:left="6169" w:hanging="371"/>
      </w:pPr>
      <w:rPr>
        <w:rFonts w:hint="default"/>
        <w:lang w:val="en-US" w:eastAsia="en-US" w:bidi="en-US"/>
      </w:rPr>
    </w:lvl>
    <w:lvl w:ilvl="6">
      <w:numFmt w:val="bullet"/>
      <w:lvlText w:val="•"/>
      <w:lvlJc w:val="left"/>
      <w:pPr>
        <w:ind w:left="7171" w:hanging="371"/>
      </w:pPr>
      <w:rPr>
        <w:rFonts w:hint="default"/>
        <w:lang w:val="en-US" w:eastAsia="en-US" w:bidi="en-US"/>
      </w:rPr>
    </w:lvl>
    <w:lvl w:ilvl="7">
      <w:numFmt w:val="bullet"/>
      <w:lvlText w:val="•"/>
      <w:lvlJc w:val="left"/>
      <w:pPr>
        <w:ind w:left="8173" w:hanging="371"/>
      </w:pPr>
      <w:rPr>
        <w:rFonts w:hint="default"/>
        <w:lang w:val="en-US" w:eastAsia="en-US" w:bidi="en-US"/>
      </w:rPr>
    </w:lvl>
    <w:lvl w:ilvl="8">
      <w:numFmt w:val="bullet"/>
      <w:lvlText w:val="•"/>
      <w:lvlJc w:val="left"/>
      <w:pPr>
        <w:ind w:left="9175" w:hanging="371"/>
      </w:pPr>
      <w:rPr>
        <w:rFonts w:hint="default"/>
        <w:lang w:val="en-US" w:eastAsia="en-US" w:bidi="en-US"/>
      </w:rPr>
    </w:lvl>
  </w:abstractNum>
  <w:abstractNum w:abstractNumId="26" w15:restartNumberingAfterBreak="0">
    <w:nsid w:val="6E1A2DE1"/>
    <w:multiLevelType w:val="multilevel"/>
    <w:tmpl w:val="9992F650"/>
    <w:lvl w:ilvl="0">
      <w:start w:val="4"/>
      <w:numFmt w:val="decimal"/>
      <w:lvlText w:val="%1"/>
      <w:lvlJc w:val="left"/>
      <w:pPr>
        <w:ind w:left="1165" w:hanging="371"/>
        <w:jc w:val="left"/>
      </w:pPr>
      <w:rPr>
        <w:rFonts w:hint="default"/>
        <w:lang w:val="en-US" w:eastAsia="en-US" w:bidi="en-US"/>
      </w:rPr>
    </w:lvl>
    <w:lvl w:ilvl="1">
      <w:start w:val="1"/>
      <w:numFmt w:val="decimal"/>
      <w:lvlText w:val="%1.%2"/>
      <w:lvlJc w:val="left"/>
      <w:pPr>
        <w:ind w:left="1165" w:hanging="371"/>
        <w:jc w:val="left"/>
      </w:pPr>
      <w:rPr>
        <w:rFonts w:ascii="Arial" w:eastAsia="Arial" w:hAnsi="Arial" w:cs="Arial" w:hint="default"/>
        <w:b/>
        <w:bCs/>
        <w:spacing w:val="-1"/>
        <w:w w:val="100"/>
        <w:sz w:val="22"/>
        <w:szCs w:val="22"/>
        <w:lang w:val="en-US" w:eastAsia="en-US" w:bidi="en-US"/>
      </w:rPr>
    </w:lvl>
    <w:lvl w:ilvl="2">
      <w:numFmt w:val="bullet"/>
      <w:lvlText w:val="•"/>
      <w:lvlJc w:val="left"/>
      <w:pPr>
        <w:ind w:left="3163" w:hanging="371"/>
      </w:pPr>
      <w:rPr>
        <w:rFonts w:hint="default"/>
        <w:lang w:val="en-US" w:eastAsia="en-US" w:bidi="en-US"/>
      </w:rPr>
    </w:lvl>
    <w:lvl w:ilvl="3">
      <w:numFmt w:val="bullet"/>
      <w:lvlText w:val="•"/>
      <w:lvlJc w:val="left"/>
      <w:pPr>
        <w:ind w:left="4165" w:hanging="371"/>
      </w:pPr>
      <w:rPr>
        <w:rFonts w:hint="default"/>
        <w:lang w:val="en-US" w:eastAsia="en-US" w:bidi="en-US"/>
      </w:rPr>
    </w:lvl>
    <w:lvl w:ilvl="4">
      <w:numFmt w:val="bullet"/>
      <w:lvlText w:val="•"/>
      <w:lvlJc w:val="left"/>
      <w:pPr>
        <w:ind w:left="5167" w:hanging="371"/>
      </w:pPr>
      <w:rPr>
        <w:rFonts w:hint="default"/>
        <w:lang w:val="en-US" w:eastAsia="en-US" w:bidi="en-US"/>
      </w:rPr>
    </w:lvl>
    <w:lvl w:ilvl="5">
      <w:numFmt w:val="bullet"/>
      <w:lvlText w:val="•"/>
      <w:lvlJc w:val="left"/>
      <w:pPr>
        <w:ind w:left="6169" w:hanging="371"/>
      </w:pPr>
      <w:rPr>
        <w:rFonts w:hint="default"/>
        <w:lang w:val="en-US" w:eastAsia="en-US" w:bidi="en-US"/>
      </w:rPr>
    </w:lvl>
    <w:lvl w:ilvl="6">
      <w:numFmt w:val="bullet"/>
      <w:lvlText w:val="•"/>
      <w:lvlJc w:val="left"/>
      <w:pPr>
        <w:ind w:left="7171" w:hanging="371"/>
      </w:pPr>
      <w:rPr>
        <w:rFonts w:hint="default"/>
        <w:lang w:val="en-US" w:eastAsia="en-US" w:bidi="en-US"/>
      </w:rPr>
    </w:lvl>
    <w:lvl w:ilvl="7">
      <w:numFmt w:val="bullet"/>
      <w:lvlText w:val="•"/>
      <w:lvlJc w:val="left"/>
      <w:pPr>
        <w:ind w:left="8173" w:hanging="371"/>
      </w:pPr>
      <w:rPr>
        <w:rFonts w:hint="default"/>
        <w:lang w:val="en-US" w:eastAsia="en-US" w:bidi="en-US"/>
      </w:rPr>
    </w:lvl>
    <w:lvl w:ilvl="8">
      <w:numFmt w:val="bullet"/>
      <w:lvlText w:val="•"/>
      <w:lvlJc w:val="left"/>
      <w:pPr>
        <w:ind w:left="9175" w:hanging="371"/>
      </w:pPr>
      <w:rPr>
        <w:rFonts w:hint="default"/>
        <w:lang w:val="en-US" w:eastAsia="en-US" w:bidi="en-US"/>
      </w:rPr>
    </w:lvl>
  </w:abstractNum>
  <w:abstractNum w:abstractNumId="27" w15:restartNumberingAfterBreak="0">
    <w:nsid w:val="6F2A83FA"/>
    <w:multiLevelType w:val="hybridMultilevel"/>
    <w:tmpl w:val="8C24E688"/>
    <w:lvl w:ilvl="0" w:tplc="AA5AD5B2">
      <w:start w:val="1"/>
      <w:numFmt w:val="bullet"/>
      <w:lvlText w:val="-"/>
      <w:lvlJc w:val="left"/>
      <w:pPr>
        <w:ind w:left="720" w:hanging="360"/>
      </w:pPr>
      <w:rPr>
        <w:rFonts w:ascii="Aptos" w:hAnsi="Aptos" w:hint="default"/>
      </w:rPr>
    </w:lvl>
    <w:lvl w:ilvl="1" w:tplc="B5949A70">
      <w:start w:val="1"/>
      <w:numFmt w:val="bullet"/>
      <w:lvlText w:val="o"/>
      <w:lvlJc w:val="left"/>
      <w:pPr>
        <w:ind w:left="1440" w:hanging="360"/>
      </w:pPr>
      <w:rPr>
        <w:rFonts w:ascii="Courier New" w:hAnsi="Courier New" w:hint="default"/>
      </w:rPr>
    </w:lvl>
    <w:lvl w:ilvl="2" w:tplc="5400EA3C">
      <w:start w:val="1"/>
      <w:numFmt w:val="bullet"/>
      <w:lvlText w:val=""/>
      <w:lvlJc w:val="left"/>
      <w:pPr>
        <w:ind w:left="2160" w:hanging="360"/>
      </w:pPr>
      <w:rPr>
        <w:rFonts w:ascii="Wingdings" w:hAnsi="Wingdings" w:hint="default"/>
      </w:rPr>
    </w:lvl>
    <w:lvl w:ilvl="3" w:tplc="A83EBD0E">
      <w:start w:val="1"/>
      <w:numFmt w:val="bullet"/>
      <w:lvlText w:val=""/>
      <w:lvlJc w:val="left"/>
      <w:pPr>
        <w:ind w:left="2880" w:hanging="360"/>
      </w:pPr>
      <w:rPr>
        <w:rFonts w:ascii="Symbol" w:hAnsi="Symbol" w:hint="default"/>
      </w:rPr>
    </w:lvl>
    <w:lvl w:ilvl="4" w:tplc="3C88BD52">
      <w:start w:val="1"/>
      <w:numFmt w:val="bullet"/>
      <w:lvlText w:val="o"/>
      <w:lvlJc w:val="left"/>
      <w:pPr>
        <w:ind w:left="3600" w:hanging="360"/>
      </w:pPr>
      <w:rPr>
        <w:rFonts w:ascii="Courier New" w:hAnsi="Courier New" w:hint="default"/>
      </w:rPr>
    </w:lvl>
    <w:lvl w:ilvl="5" w:tplc="98EC1C6C">
      <w:start w:val="1"/>
      <w:numFmt w:val="bullet"/>
      <w:lvlText w:val=""/>
      <w:lvlJc w:val="left"/>
      <w:pPr>
        <w:ind w:left="4320" w:hanging="360"/>
      </w:pPr>
      <w:rPr>
        <w:rFonts w:ascii="Wingdings" w:hAnsi="Wingdings" w:hint="default"/>
      </w:rPr>
    </w:lvl>
    <w:lvl w:ilvl="6" w:tplc="C35C50F2">
      <w:start w:val="1"/>
      <w:numFmt w:val="bullet"/>
      <w:lvlText w:val=""/>
      <w:lvlJc w:val="left"/>
      <w:pPr>
        <w:ind w:left="5040" w:hanging="360"/>
      </w:pPr>
      <w:rPr>
        <w:rFonts w:ascii="Symbol" w:hAnsi="Symbol" w:hint="default"/>
      </w:rPr>
    </w:lvl>
    <w:lvl w:ilvl="7" w:tplc="BEA0AFA4">
      <w:start w:val="1"/>
      <w:numFmt w:val="bullet"/>
      <w:lvlText w:val="o"/>
      <w:lvlJc w:val="left"/>
      <w:pPr>
        <w:ind w:left="5760" w:hanging="360"/>
      </w:pPr>
      <w:rPr>
        <w:rFonts w:ascii="Courier New" w:hAnsi="Courier New" w:hint="default"/>
      </w:rPr>
    </w:lvl>
    <w:lvl w:ilvl="8" w:tplc="B5366918">
      <w:start w:val="1"/>
      <w:numFmt w:val="bullet"/>
      <w:lvlText w:val=""/>
      <w:lvlJc w:val="left"/>
      <w:pPr>
        <w:ind w:left="6480" w:hanging="360"/>
      </w:pPr>
      <w:rPr>
        <w:rFonts w:ascii="Wingdings" w:hAnsi="Wingdings" w:hint="default"/>
      </w:rPr>
    </w:lvl>
  </w:abstractNum>
  <w:abstractNum w:abstractNumId="28" w15:restartNumberingAfterBreak="0">
    <w:nsid w:val="6F9C42A6"/>
    <w:multiLevelType w:val="hybridMultilevel"/>
    <w:tmpl w:val="0366A704"/>
    <w:lvl w:ilvl="0" w:tplc="DF4AB1B4">
      <w:start w:val="1"/>
      <w:numFmt w:val="bullet"/>
      <w:lvlText w:val=""/>
      <w:lvlJc w:val="left"/>
      <w:pPr>
        <w:ind w:left="720" w:hanging="360"/>
      </w:pPr>
      <w:rPr>
        <w:rFonts w:ascii="Symbol" w:hAnsi="Symbol" w:hint="default"/>
      </w:rPr>
    </w:lvl>
    <w:lvl w:ilvl="1" w:tplc="DDFA7616">
      <w:start w:val="1"/>
      <w:numFmt w:val="bullet"/>
      <w:lvlText w:val="o"/>
      <w:lvlJc w:val="left"/>
      <w:pPr>
        <w:ind w:left="1440" w:hanging="360"/>
      </w:pPr>
      <w:rPr>
        <w:rFonts w:ascii="Courier New" w:hAnsi="Courier New" w:hint="default"/>
      </w:rPr>
    </w:lvl>
    <w:lvl w:ilvl="2" w:tplc="C0C28418">
      <w:start w:val="1"/>
      <w:numFmt w:val="bullet"/>
      <w:lvlText w:val=""/>
      <w:lvlJc w:val="left"/>
      <w:pPr>
        <w:ind w:left="2160" w:hanging="360"/>
      </w:pPr>
      <w:rPr>
        <w:rFonts w:ascii="Wingdings" w:hAnsi="Wingdings" w:hint="default"/>
      </w:rPr>
    </w:lvl>
    <w:lvl w:ilvl="3" w:tplc="29F26CFA">
      <w:start w:val="1"/>
      <w:numFmt w:val="bullet"/>
      <w:lvlText w:val=""/>
      <w:lvlJc w:val="left"/>
      <w:pPr>
        <w:ind w:left="2880" w:hanging="360"/>
      </w:pPr>
      <w:rPr>
        <w:rFonts w:ascii="Symbol" w:hAnsi="Symbol" w:hint="default"/>
      </w:rPr>
    </w:lvl>
    <w:lvl w:ilvl="4" w:tplc="41F4A75A">
      <w:start w:val="1"/>
      <w:numFmt w:val="bullet"/>
      <w:lvlText w:val="o"/>
      <w:lvlJc w:val="left"/>
      <w:pPr>
        <w:ind w:left="3600" w:hanging="360"/>
      </w:pPr>
      <w:rPr>
        <w:rFonts w:ascii="Courier New" w:hAnsi="Courier New" w:hint="default"/>
      </w:rPr>
    </w:lvl>
    <w:lvl w:ilvl="5" w:tplc="C924DE48">
      <w:start w:val="1"/>
      <w:numFmt w:val="bullet"/>
      <w:lvlText w:val=""/>
      <w:lvlJc w:val="left"/>
      <w:pPr>
        <w:ind w:left="4320" w:hanging="360"/>
      </w:pPr>
      <w:rPr>
        <w:rFonts w:ascii="Wingdings" w:hAnsi="Wingdings" w:hint="default"/>
      </w:rPr>
    </w:lvl>
    <w:lvl w:ilvl="6" w:tplc="1C6A4F96">
      <w:start w:val="1"/>
      <w:numFmt w:val="bullet"/>
      <w:lvlText w:val=""/>
      <w:lvlJc w:val="left"/>
      <w:pPr>
        <w:ind w:left="5040" w:hanging="360"/>
      </w:pPr>
      <w:rPr>
        <w:rFonts w:ascii="Symbol" w:hAnsi="Symbol" w:hint="default"/>
      </w:rPr>
    </w:lvl>
    <w:lvl w:ilvl="7" w:tplc="967471F0">
      <w:start w:val="1"/>
      <w:numFmt w:val="bullet"/>
      <w:lvlText w:val="o"/>
      <w:lvlJc w:val="left"/>
      <w:pPr>
        <w:ind w:left="5760" w:hanging="360"/>
      </w:pPr>
      <w:rPr>
        <w:rFonts w:ascii="Courier New" w:hAnsi="Courier New" w:hint="default"/>
      </w:rPr>
    </w:lvl>
    <w:lvl w:ilvl="8" w:tplc="6FA6AEDC">
      <w:start w:val="1"/>
      <w:numFmt w:val="bullet"/>
      <w:lvlText w:val=""/>
      <w:lvlJc w:val="left"/>
      <w:pPr>
        <w:ind w:left="6480" w:hanging="360"/>
      </w:pPr>
      <w:rPr>
        <w:rFonts w:ascii="Wingdings" w:hAnsi="Wingdings" w:hint="default"/>
      </w:rPr>
    </w:lvl>
  </w:abstractNum>
  <w:abstractNum w:abstractNumId="29" w15:restartNumberingAfterBreak="0">
    <w:nsid w:val="703F7085"/>
    <w:multiLevelType w:val="hybridMultilevel"/>
    <w:tmpl w:val="0C0A26BE"/>
    <w:lvl w:ilvl="0" w:tplc="9A681DFC">
      <w:start w:val="1"/>
      <w:numFmt w:val="bullet"/>
      <w:lvlText w:val="-"/>
      <w:lvlJc w:val="left"/>
      <w:pPr>
        <w:ind w:left="720" w:hanging="360"/>
      </w:pPr>
      <w:rPr>
        <w:rFonts w:ascii="Aptos" w:hAnsi="Aptos" w:hint="default"/>
      </w:rPr>
    </w:lvl>
    <w:lvl w:ilvl="1" w:tplc="AC7E035A">
      <w:start w:val="1"/>
      <w:numFmt w:val="bullet"/>
      <w:lvlText w:val="o"/>
      <w:lvlJc w:val="left"/>
      <w:pPr>
        <w:ind w:left="1440" w:hanging="360"/>
      </w:pPr>
      <w:rPr>
        <w:rFonts w:ascii="Courier New" w:hAnsi="Courier New" w:hint="default"/>
      </w:rPr>
    </w:lvl>
    <w:lvl w:ilvl="2" w:tplc="F3EC4926">
      <w:start w:val="1"/>
      <w:numFmt w:val="bullet"/>
      <w:lvlText w:val=""/>
      <w:lvlJc w:val="left"/>
      <w:pPr>
        <w:ind w:left="2160" w:hanging="360"/>
      </w:pPr>
      <w:rPr>
        <w:rFonts w:ascii="Wingdings" w:hAnsi="Wingdings" w:hint="default"/>
      </w:rPr>
    </w:lvl>
    <w:lvl w:ilvl="3" w:tplc="C82843E6">
      <w:start w:val="1"/>
      <w:numFmt w:val="bullet"/>
      <w:lvlText w:val=""/>
      <w:lvlJc w:val="left"/>
      <w:pPr>
        <w:ind w:left="2880" w:hanging="360"/>
      </w:pPr>
      <w:rPr>
        <w:rFonts w:ascii="Symbol" w:hAnsi="Symbol" w:hint="default"/>
      </w:rPr>
    </w:lvl>
    <w:lvl w:ilvl="4" w:tplc="37A2BBD6">
      <w:start w:val="1"/>
      <w:numFmt w:val="bullet"/>
      <w:lvlText w:val="o"/>
      <w:lvlJc w:val="left"/>
      <w:pPr>
        <w:ind w:left="3600" w:hanging="360"/>
      </w:pPr>
      <w:rPr>
        <w:rFonts w:ascii="Courier New" w:hAnsi="Courier New" w:hint="default"/>
      </w:rPr>
    </w:lvl>
    <w:lvl w:ilvl="5" w:tplc="BA8284BC">
      <w:start w:val="1"/>
      <w:numFmt w:val="bullet"/>
      <w:lvlText w:val=""/>
      <w:lvlJc w:val="left"/>
      <w:pPr>
        <w:ind w:left="4320" w:hanging="360"/>
      </w:pPr>
      <w:rPr>
        <w:rFonts w:ascii="Wingdings" w:hAnsi="Wingdings" w:hint="default"/>
      </w:rPr>
    </w:lvl>
    <w:lvl w:ilvl="6" w:tplc="C50CF0BC">
      <w:start w:val="1"/>
      <w:numFmt w:val="bullet"/>
      <w:lvlText w:val=""/>
      <w:lvlJc w:val="left"/>
      <w:pPr>
        <w:ind w:left="5040" w:hanging="360"/>
      </w:pPr>
      <w:rPr>
        <w:rFonts w:ascii="Symbol" w:hAnsi="Symbol" w:hint="default"/>
      </w:rPr>
    </w:lvl>
    <w:lvl w:ilvl="7" w:tplc="04EE67FE">
      <w:start w:val="1"/>
      <w:numFmt w:val="bullet"/>
      <w:lvlText w:val="o"/>
      <w:lvlJc w:val="left"/>
      <w:pPr>
        <w:ind w:left="5760" w:hanging="360"/>
      </w:pPr>
      <w:rPr>
        <w:rFonts w:ascii="Courier New" w:hAnsi="Courier New" w:hint="default"/>
      </w:rPr>
    </w:lvl>
    <w:lvl w:ilvl="8" w:tplc="04965992">
      <w:start w:val="1"/>
      <w:numFmt w:val="bullet"/>
      <w:lvlText w:val=""/>
      <w:lvlJc w:val="left"/>
      <w:pPr>
        <w:ind w:left="6480" w:hanging="360"/>
      </w:pPr>
      <w:rPr>
        <w:rFonts w:ascii="Wingdings" w:hAnsi="Wingdings" w:hint="default"/>
      </w:rPr>
    </w:lvl>
  </w:abstractNum>
  <w:abstractNum w:abstractNumId="30" w15:restartNumberingAfterBreak="0">
    <w:nsid w:val="78441CFD"/>
    <w:multiLevelType w:val="multilevel"/>
    <w:tmpl w:val="9992F650"/>
    <w:lvl w:ilvl="0">
      <w:start w:val="4"/>
      <w:numFmt w:val="decimal"/>
      <w:lvlText w:val="%1"/>
      <w:lvlJc w:val="left"/>
      <w:pPr>
        <w:ind w:left="1165" w:hanging="371"/>
        <w:jc w:val="left"/>
      </w:pPr>
      <w:rPr>
        <w:rFonts w:hint="default"/>
        <w:lang w:val="en-US" w:eastAsia="en-US" w:bidi="en-US"/>
      </w:rPr>
    </w:lvl>
    <w:lvl w:ilvl="1">
      <w:start w:val="1"/>
      <w:numFmt w:val="decimal"/>
      <w:lvlText w:val="%1.%2"/>
      <w:lvlJc w:val="left"/>
      <w:pPr>
        <w:ind w:left="1165" w:hanging="371"/>
        <w:jc w:val="left"/>
      </w:pPr>
      <w:rPr>
        <w:rFonts w:ascii="Arial" w:eastAsia="Arial" w:hAnsi="Arial" w:cs="Arial" w:hint="default"/>
        <w:b/>
        <w:bCs/>
        <w:spacing w:val="-1"/>
        <w:w w:val="100"/>
        <w:sz w:val="22"/>
        <w:szCs w:val="22"/>
        <w:lang w:val="en-US" w:eastAsia="en-US" w:bidi="en-US"/>
      </w:rPr>
    </w:lvl>
    <w:lvl w:ilvl="2">
      <w:numFmt w:val="bullet"/>
      <w:lvlText w:val="•"/>
      <w:lvlJc w:val="left"/>
      <w:pPr>
        <w:ind w:left="3163" w:hanging="371"/>
      </w:pPr>
      <w:rPr>
        <w:rFonts w:hint="default"/>
        <w:lang w:val="en-US" w:eastAsia="en-US" w:bidi="en-US"/>
      </w:rPr>
    </w:lvl>
    <w:lvl w:ilvl="3">
      <w:numFmt w:val="bullet"/>
      <w:lvlText w:val="•"/>
      <w:lvlJc w:val="left"/>
      <w:pPr>
        <w:ind w:left="4165" w:hanging="371"/>
      </w:pPr>
      <w:rPr>
        <w:rFonts w:hint="default"/>
        <w:lang w:val="en-US" w:eastAsia="en-US" w:bidi="en-US"/>
      </w:rPr>
    </w:lvl>
    <w:lvl w:ilvl="4">
      <w:numFmt w:val="bullet"/>
      <w:lvlText w:val="•"/>
      <w:lvlJc w:val="left"/>
      <w:pPr>
        <w:ind w:left="5167" w:hanging="371"/>
      </w:pPr>
      <w:rPr>
        <w:rFonts w:hint="default"/>
        <w:lang w:val="en-US" w:eastAsia="en-US" w:bidi="en-US"/>
      </w:rPr>
    </w:lvl>
    <w:lvl w:ilvl="5">
      <w:numFmt w:val="bullet"/>
      <w:lvlText w:val="•"/>
      <w:lvlJc w:val="left"/>
      <w:pPr>
        <w:ind w:left="6169" w:hanging="371"/>
      </w:pPr>
      <w:rPr>
        <w:rFonts w:hint="default"/>
        <w:lang w:val="en-US" w:eastAsia="en-US" w:bidi="en-US"/>
      </w:rPr>
    </w:lvl>
    <w:lvl w:ilvl="6">
      <w:numFmt w:val="bullet"/>
      <w:lvlText w:val="•"/>
      <w:lvlJc w:val="left"/>
      <w:pPr>
        <w:ind w:left="7171" w:hanging="371"/>
      </w:pPr>
      <w:rPr>
        <w:rFonts w:hint="default"/>
        <w:lang w:val="en-US" w:eastAsia="en-US" w:bidi="en-US"/>
      </w:rPr>
    </w:lvl>
    <w:lvl w:ilvl="7">
      <w:numFmt w:val="bullet"/>
      <w:lvlText w:val="•"/>
      <w:lvlJc w:val="left"/>
      <w:pPr>
        <w:ind w:left="8173" w:hanging="371"/>
      </w:pPr>
      <w:rPr>
        <w:rFonts w:hint="default"/>
        <w:lang w:val="en-US" w:eastAsia="en-US" w:bidi="en-US"/>
      </w:rPr>
    </w:lvl>
    <w:lvl w:ilvl="8">
      <w:numFmt w:val="bullet"/>
      <w:lvlText w:val="•"/>
      <w:lvlJc w:val="left"/>
      <w:pPr>
        <w:ind w:left="9175" w:hanging="371"/>
      </w:pPr>
      <w:rPr>
        <w:rFonts w:hint="default"/>
        <w:lang w:val="en-US" w:eastAsia="en-US" w:bidi="en-US"/>
      </w:rPr>
    </w:lvl>
  </w:abstractNum>
  <w:abstractNum w:abstractNumId="31" w15:restartNumberingAfterBreak="0">
    <w:nsid w:val="7AB37E04"/>
    <w:multiLevelType w:val="hybridMultilevel"/>
    <w:tmpl w:val="0DD03014"/>
    <w:lvl w:ilvl="0" w:tplc="AEF6AC0E">
      <w:start w:val="1"/>
      <w:numFmt w:val="decimal"/>
      <w:lvlText w:val="%1."/>
      <w:lvlJc w:val="left"/>
      <w:pPr>
        <w:ind w:left="720" w:hanging="360"/>
      </w:pPr>
      <w:rPr>
        <w:rFonts w:ascii="Calibri" w:hAnsi="Calibr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A13A36"/>
    <w:multiLevelType w:val="hybridMultilevel"/>
    <w:tmpl w:val="00088EA0"/>
    <w:lvl w:ilvl="0" w:tplc="2B9E98B6">
      <w:start w:val="1"/>
      <w:numFmt w:val="bullet"/>
      <w:lvlText w:val=""/>
      <w:lvlJc w:val="left"/>
      <w:pPr>
        <w:ind w:left="720" w:hanging="360"/>
      </w:pPr>
      <w:rPr>
        <w:rFonts w:ascii="Symbol" w:hAnsi="Symbol" w:hint="default"/>
      </w:rPr>
    </w:lvl>
    <w:lvl w:ilvl="1" w:tplc="FD1A6208">
      <w:start w:val="1"/>
      <w:numFmt w:val="bullet"/>
      <w:lvlText w:val="o"/>
      <w:lvlJc w:val="left"/>
      <w:pPr>
        <w:ind w:left="1440" w:hanging="360"/>
      </w:pPr>
      <w:rPr>
        <w:rFonts w:ascii="Courier New" w:hAnsi="Courier New" w:hint="default"/>
      </w:rPr>
    </w:lvl>
    <w:lvl w:ilvl="2" w:tplc="2F16B0D4">
      <w:start w:val="1"/>
      <w:numFmt w:val="bullet"/>
      <w:lvlText w:val=""/>
      <w:lvlJc w:val="left"/>
      <w:pPr>
        <w:ind w:left="2160" w:hanging="360"/>
      </w:pPr>
      <w:rPr>
        <w:rFonts w:ascii="Wingdings" w:hAnsi="Wingdings" w:hint="default"/>
      </w:rPr>
    </w:lvl>
    <w:lvl w:ilvl="3" w:tplc="584E2B04">
      <w:start w:val="1"/>
      <w:numFmt w:val="bullet"/>
      <w:lvlText w:val=""/>
      <w:lvlJc w:val="left"/>
      <w:pPr>
        <w:ind w:left="2880" w:hanging="360"/>
      </w:pPr>
      <w:rPr>
        <w:rFonts w:ascii="Symbol" w:hAnsi="Symbol" w:hint="default"/>
      </w:rPr>
    </w:lvl>
    <w:lvl w:ilvl="4" w:tplc="9EDAA2FC">
      <w:start w:val="1"/>
      <w:numFmt w:val="bullet"/>
      <w:lvlText w:val="o"/>
      <w:lvlJc w:val="left"/>
      <w:pPr>
        <w:ind w:left="3600" w:hanging="360"/>
      </w:pPr>
      <w:rPr>
        <w:rFonts w:ascii="Courier New" w:hAnsi="Courier New" w:hint="default"/>
      </w:rPr>
    </w:lvl>
    <w:lvl w:ilvl="5" w:tplc="42AC19D2">
      <w:start w:val="1"/>
      <w:numFmt w:val="bullet"/>
      <w:lvlText w:val=""/>
      <w:lvlJc w:val="left"/>
      <w:pPr>
        <w:ind w:left="4320" w:hanging="360"/>
      </w:pPr>
      <w:rPr>
        <w:rFonts w:ascii="Wingdings" w:hAnsi="Wingdings" w:hint="default"/>
      </w:rPr>
    </w:lvl>
    <w:lvl w:ilvl="6" w:tplc="E5F8DBB0">
      <w:start w:val="1"/>
      <w:numFmt w:val="bullet"/>
      <w:lvlText w:val=""/>
      <w:lvlJc w:val="left"/>
      <w:pPr>
        <w:ind w:left="5040" w:hanging="360"/>
      </w:pPr>
      <w:rPr>
        <w:rFonts w:ascii="Symbol" w:hAnsi="Symbol" w:hint="default"/>
      </w:rPr>
    </w:lvl>
    <w:lvl w:ilvl="7" w:tplc="7FB26C08">
      <w:start w:val="1"/>
      <w:numFmt w:val="bullet"/>
      <w:lvlText w:val="o"/>
      <w:lvlJc w:val="left"/>
      <w:pPr>
        <w:ind w:left="5760" w:hanging="360"/>
      </w:pPr>
      <w:rPr>
        <w:rFonts w:ascii="Courier New" w:hAnsi="Courier New" w:hint="default"/>
      </w:rPr>
    </w:lvl>
    <w:lvl w:ilvl="8" w:tplc="FA6210F8">
      <w:start w:val="1"/>
      <w:numFmt w:val="bullet"/>
      <w:lvlText w:val=""/>
      <w:lvlJc w:val="left"/>
      <w:pPr>
        <w:ind w:left="6480" w:hanging="360"/>
      </w:pPr>
      <w:rPr>
        <w:rFonts w:ascii="Wingdings" w:hAnsi="Wingdings" w:hint="default"/>
      </w:rPr>
    </w:lvl>
  </w:abstractNum>
  <w:num w:numId="1" w16cid:durableId="986591417">
    <w:abstractNumId w:val="7"/>
  </w:num>
  <w:num w:numId="2" w16cid:durableId="1500464238">
    <w:abstractNumId w:val="12"/>
  </w:num>
  <w:num w:numId="3" w16cid:durableId="1304851996">
    <w:abstractNumId w:val="1"/>
  </w:num>
  <w:num w:numId="4" w16cid:durableId="1947737576">
    <w:abstractNumId w:val="32"/>
  </w:num>
  <w:num w:numId="5" w16cid:durableId="1849521891">
    <w:abstractNumId w:val="4"/>
  </w:num>
  <w:num w:numId="6" w16cid:durableId="1547647123">
    <w:abstractNumId w:val="9"/>
  </w:num>
  <w:num w:numId="7" w16cid:durableId="1373767310">
    <w:abstractNumId w:val="20"/>
  </w:num>
  <w:num w:numId="8" w16cid:durableId="1562475635">
    <w:abstractNumId w:val="28"/>
  </w:num>
  <w:num w:numId="9" w16cid:durableId="115224355">
    <w:abstractNumId w:val="23"/>
  </w:num>
  <w:num w:numId="10" w16cid:durableId="1503861190">
    <w:abstractNumId w:val="27"/>
  </w:num>
  <w:num w:numId="11" w16cid:durableId="265188643">
    <w:abstractNumId w:val="29"/>
  </w:num>
  <w:num w:numId="12" w16cid:durableId="613710401">
    <w:abstractNumId w:val="18"/>
  </w:num>
  <w:num w:numId="13" w16cid:durableId="242224407">
    <w:abstractNumId w:val="24"/>
  </w:num>
  <w:num w:numId="14" w16cid:durableId="592518680">
    <w:abstractNumId w:val="31"/>
  </w:num>
  <w:num w:numId="15" w16cid:durableId="1068531670">
    <w:abstractNumId w:val="19"/>
  </w:num>
  <w:num w:numId="16" w16cid:durableId="383985826">
    <w:abstractNumId w:val="5"/>
  </w:num>
  <w:num w:numId="17" w16cid:durableId="110783466">
    <w:abstractNumId w:val="17"/>
  </w:num>
  <w:num w:numId="18" w16cid:durableId="783421015">
    <w:abstractNumId w:val="14"/>
  </w:num>
  <w:num w:numId="19" w16cid:durableId="1135411278">
    <w:abstractNumId w:val="22"/>
  </w:num>
  <w:num w:numId="20" w16cid:durableId="1851411011">
    <w:abstractNumId w:val="16"/>
  </w:num>
  <w:num w:numId="21" w16cid:durableId="1012728725">
    <w:abstractNumId w:val="21"/>
  </w:num>
  <w:num w:numId="22" w16cid:durableId="668141839">
    <w:abstractNumId w:val="13"/>
  </w:num>
  <w:num w:numId="23" w16cid:durableId="676158746">
    <w:abstractNumId w:val="2"/>
  </w:num>
  <w:num w:numId="24" w16cid:durableId="1888763262">
    <w:abstractNumId w:val="10"/>
  </w:num>
  <w:num w:numId="25" w16cid:durableId="1266577378">
    <w:abstractNumId w:val="11"/>
  </w:num>
  <w:num w:numId="26" w16cid:durableId="183713102">
    <w:abstractNumId w:val="0"/>
  </w:num>
  <w:num w:numId="27" w16cid:durableId="142353515">
    <w:abstractNumId w:val="15"/>
  </w:num>
  <w:num w:numId="28" w16cid:durableId="824593425">
    <w:abstractNumId w:val="6"/>
  </w:num>
  <w:num w:numId="29" w16cid:durableId="309485316">
    <w:abstractNumId w:val="25"/>
  </w:num>
  <w:num w:numId="30" w16cid:durableId="1617640837">
    <w:abstractNumId w:val="26"/>
  </w:num>
  <w:num w:numId="31" w16cid:durableId="1128860622">
    <w:abstractNumId w:val="3"/>
  </w:num>
  <w:num w:numId="32" w16cid:durableId="2128426364">
    <w:abstractNumId w:val="8"/>
  </w:num>
  <w:num w:numId="33" w16cid:durableId="15129900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displayBackgroundShape/>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082"/>
    <w:rsid w:val="000523CB"/>
    <w:rsid w:val="00064565"/>
    <w:rsid w:val="000A10F7"/>
    <w:rsid w:val="000A3A97"/>
    <w:rsid w:val="000B6EBE"/>
    <w:rsid w:val="000C7A50"/>
    <w:rsid w:val="00136704"/>
    <w:rsid w:val="0014231A"/>
    <w:rsid w:val="00160A8F"/>
    <w:rsid w:val="001627E0"/>
    <w:rsid w:val="00182A4D"/>
    <w:rsid w:val="00196FBF"/>
    <w:rsid w:val="001D0B39"/>
    <w:rsid w:val="0020217E"/>
    <w:rsid w:val="002021C9"/>
    <w:rsid w:val="0026292F"/>
    <w:rsid w:val="002C3D7D"/>
    <w:rsid w:val="002E4CFD"/>
    <w:rsid w:val="00302B8F"/>
    <w:rsid w:val="00303ABE"/>
    <w:rsid w:val="0031399D"/>
    <w:rsid w:val="00332A14"/>
    <w:rsid w:val="00351D0D"/>
    <w:rsid w:val="00360309"/>
    <w:rsid w:val="00360B08"/>
    <w:rsid w:val="0036543C"/>
    <w:rsid w:val="003712DF"/>
    <w:rsid w:val="00375666"/>
    <w:rsid w:val="00390639"/>
    <w:rsid w:val="003A55FC"/>
    <w:rsid w:val="003B1F1D"/>
    <w:rsid w:val="003E2AB0"/>
    <w:rsid w:val="004066A2"/>
    <w:rsid w:val="0042392C"/>
    <w:rsid w:val="00435AE9"/>
    <w:rsid w:val="00454CF7"/>
    <w:rsid w:val="00473E9E"/>
    <w:rsid w:val="004873F6"/>
    <w:rsid w:val="00495C7C"/>
    <w:rsid w:val="004E0F9F"/>
    <w:rsid w:val="004E3ED1"/>
    <w:rsid w:val="00501CC1"/>
    <w:rsid w:val="005223DB"/>
    <w:rsid w:val="00525B5A"/>
    <w:rsid w:val="005266D1"/>
    <w:rsid w:val="005278CA"/>
    <w:rsid w:val="00542158"/>
    <w:rsid w:val="0055463A"/>
    <w:rsid w:val="00563843"/>
    <w:rsid w:val="00566EFC"/>
    <w:rsid w:val="00573281"/>
    <w:rsid w:val="005B7F79"/>
    <w:rsid w:val="005D3C45"/>
    <w:rsid w:val="005E1D45"/>
    <w:rsid w:val="005F3564"/>
    <w:rsid w:val="00627B5B"/>
    <w:rsid w:val="00631B1E"/>
    <w:rsid w:val="006430D7"/>
    <w:rsid w:val="0069146A"/>
    <w:rsid w:val="00691D71"/>
    <w:rsid w:val="006922D9"/>
    <w:rsid w:val="006A3AE2"/>
    <w:rsid w:val="006A7A9B"/>
    <w:rsid w:val="006C11A7"/>
    <w:rsid w:val="006D30E4"/>
    <w:rsid w:val="006E42BC"/>
    <w:rsid w:val="006E6119"/>
    <w:rsid w:val="006F0DE8"/>
    <w:rsid w:val="00702B47"/>
    <w:rsid w:val="0070779B"/>
    <w:rsid w:val="0072157B"/>
    <w:rsid w:val="00740F54"/>
    <w:rsid w:val="00751A4F"/>
    <w:rsid w:val="007549A1"/>
    <w:rsid w:val="0076741A"/>
    <w:rsid w:val="00777429"/>
    <w:rsid w:val="00784BCB"/>
    <w:rsid w:val="00790F5B"/>
    <w:rsid w:val="007A0173"/>
    <w:rsid w:val="007A6E26"/>
    <w:rsid w:val="007A7BF9"/>
    <w:rsid w:val="007C0E71"/>
    <w:rsid w:val="007E006A"/>
    <w:rsid w:val="007E5A55"/>
    <w:rsid w:val="008067DA"/>
    <w:rsid w:val="008153D8"/>
    <w:rsid w:val="008227CC"/>
    <w:rsid w:val="008427DC"/>
    <w:rsid w:val="0085490E"/>
    <w:rsid w:val="00855176"/>
    <w:rsid w:val="00860673"/>
    <w:rsid w:val="00890AAC"/>
    <w:rsid w:val="008B695C"/>
    <w:rsid w:val="008C66C6"/>
    <w:rsid w:val="00921F22"/>
    <w:rsid w:val="0093144D"/>
    <w:rsid w:val="00950A9B"/>
    <w:rsid w:val="009A3DE2"/>
    <w:rsid w:val="009B52FB"/>
    <w:rsid w:val="009B7440"/>
    <w:rsid w:val="009C00BF"/>
    <w:rsid w:val="009D071D"/>
    <w:rsid w:val="009D73B1"/>
    <w:rsid w:val="009E7C34"/>
    <w:rsid w:val="00A02F90"/>
    <w:rsid w:val="00A31082"/>
    <w:rsid w:val="00A351EE"/>
    <w:rsid w:val="00A40062"/>
    <w:rsid w:val="00A41A0C"/>
    <w:rsid w:val="00A50565"/>
    <w:rsid w:val="00AA65B7"/>
    <w:rsid w:val="00AB64D4"/>
    <w:rsid w:val="00AC1940"/>
    <w:rsid w:val="00B07199"/>
    <w:rsid w:val="00B23397"/>
    <w:rsid w:val="00B37E06"/>
    <w:rsid w:val="00B84F11"/>
    <w:rsid w:val="00BB0567"/>
    <w:rsid w:val="00BB3FB1"/>
    <w:rsid w:val="00BE49A1"/>
    <w:rsid w:val="00C03013"/>
    <w:rsid w:val="00C042E0"/>
    <w:rsid w:val="00C13637"/>
    <w:rsid w:val="00C71573"/>
    <w:rsid w:val="00C904BF"/>
    <w:rsid w:val="00CB5C2D"/>
    <w:rsid w:val="00CD1DA6"/>
    <w:rsid w:val="00CE7DC0"/>
    <w:rsid w:val="00D00CA9"/>
    <w:rsid w:val="00D01F64"/>
    <w:rsid w:val="00D16D2B"/>
    <w:rsid w:val="00D27B74"/>
    <w:rsid w:val="00D42CAB"/>
    <w:rsid w:val="00D923A3"/>
    <w:rsid w:val="00DC0E27"/>
    <w:rsid w:val="00E20A18"/>
    <w:rsid w:val="00E30A7F"/>
    <w:rsid w:val="00E77DCB"/>
    <w:rsid w:val="00EA47C7"/>
    <w:rsid w:val="00EA79A5"/>
    <w:rsid w:val="00EC1ECF"/>
    <w:rsid w:val="00EC310C"/>
    <w:rsid w:val="00EE7730"/>
    <w:rsid w:val="00EF45AC"/>
    <w:rsid w:val="00F2383E"/>
    <w:rsid w:val="00F35F6F"/>
    <w:rsid w:val="00F3726D"/>
    <w:rsid w:val="00F45161"/>
    <w:rsid w:val="00F54182"/>
    <w:rsid w:val="00F6198F"/>
    <w:rsid w:val="00F62C35"/>
    <w:rsid w:val="00F91A5F"/>
    <w:rsid w:val="00FD75E6"/>
    <w:rsid w:val="01A52A36"/>
    <w:rsid w:val="021A1410"/>
    <w:rsid w:val="02483BC9"/>
    <w:rsid w:val="035F08EF"/>
    <w:rsid w:val="03ABD8FC"/>
    <w:rsid w:val="03BCA8AA"/>
    <w:rsid w:val="03BCBE5B"/>
    <w:rsid w:val="0445F0E0"/>
    <w:rsid w:val="0480BCBC"/>
    <w:rsid w:val="04EA09F2"/>
    <w:rsid w:val="056E38CD"/>
    <w:rsid w:val="05B75BF2"/>
    <w:rsid w:val="07D6116F"/>
    <w:rsid w:val="085B8CE8"/>
    <w:rsid w:val="085E41EF"/>
    <w:rsid w:val="08D59848"/>
    <w:rsid w:val="09F03B6F"/>
    <w:rsid w:val="0A0ED307"/>
    <w:rsid w:val="0AA21826"/>
    <w:rsid w:val="0AC27C86"/>
    <w:rsid w:val="0BE51191"/>
    <w:rsid w:val="0CB3A9C7"/>
    <w:rsid w:val="0D8BAA15"/>
    <w:rsid w:val="0E1F8BD6"/>
    <w:rsid w:val="0FA20A48"/>
    <w:rsid w:val="12172C1E"/>
    <w:rsid w:val="125A3F9A"/>
    <w:rsid w:val="132BC725"/>
    <w:rsid w:val="13A70D6B"/>
    <w:rsid w:val="13D26350"/>
    <w:rsid w:val="15622385"/>
    <w:rsid w:val="16037297"/>
    <w:rsid w:val="1679FCD1"/>
    <w:rsid w:val="16FB1767"/>
    <w:rsid w:val="1722E3B8"/>
    <w:rsid w:val="1735BBC4"/>
    <w:rsid w:val="17CFF3F3"/>
    <w:rsid w:val="17E777CE"/>
    <w:rsid w:val="183F2789"/>
    <w:rsid w:val="186A9359"/>
    <w:rsid w:val="1943BDA8"/>
    <w:rsid w:val="197D5E98"/>
    <w:rsid w:val="19999A9A"/>
    <w:rsid w:val="1A0FB08D"/>
    <w:rsid w:val="1A48C1EF"/>
    <w:rsid w:val="1A4C7514"/>
    <w:rsid w:val="1A9CB4DE"/>
    <w:rsid w:val="1B74F88F"/>
    <w:rsid w:val="1BCAF289"/>
    <w:rsid w:val="1BF146D3"/>
    <w:rsid w:val="1BFFD0ED"/>
    <w:rsid w:val="1C5437A3"/>
    <w:rsid w:val="1C6D3B5F"/>
    <w:rsid w:val="1C71813F"/>
    <w:rsid w:val="1CB0619B"/>
    <w:rsid w:val="1CF6769D"/>
    <w:rsid w:val="1D990231"/>
    <w:rsid w:val="1DCC8D48"/>
    <w:rsid w:val="1E0B18B4"/>
    <w:rsid w:val="1E89DC13"/>
    <w:rsid w:val="1E9DE5FB"/>
    <w:rsid w:val="1F9733C7"/>
    <w:rsid w:val="22806366"/>
    <w:rsid w:val="24994A2E"/>
    <w:rsid w:val="24CFA5D0"/>
    <w:rsid w:val="24DCD66B"/>
    <w:rsid w:val="25170568"/>
    <w:rsid w:val="25EE4CED"/>
    <w:rsid w:val="2620A6A9"/>
    <w:rsid w:val="270B856D"/>
    <w:rsid w:val="27637F90"/>
    <w:rsid w:val="27CC347D"/>
    <w:rsid w:val="28DF1F30"/>
    <w:rsid w:val="28EC2DE5"/>
    <w:rsid w:val="28FB7A51"/>
    <w:rsid w:val="2A403EF7"/>
    <w:rsid w:val="2AB5A165"/>
    <w:rsid w:val="2B993E43"/>
    <w:rsid w:val="2C9A698C"/>
    <w:rsid w:val="2E76AA38"/>
    <w:rsid w:val="2EDD4C2F"/>
    <w:rsid w:val="2EDDA72A"/>
    <w:rsid w:val="2F2E4637"/>
    <w:rsid w:val="30249943"/>
    <w:rsid w:val="317BE6C0"/>
    <w:rsid w:val="318CC33B"/>
    <w:rsid w:val="31AEED07"/>
    <w:rsid w:val="31C6121F"/>
    <w:rsid w:val="32BD868E"/>
    <w:rsid w:val="32E5B0D4"/>
    <w:rsid w:val="336882F3"/>
    <w:rsid w:val="345EE244"/>
    <w:rsid w:val="349EDD09"/>
    <w:rsid w:val="34D3392D"/>
    <w:rsid w:val="34DA5595"/>
    <w:rsid w:val="36A3ECC4"/>
    <w:rsid w:val="370B4389"/>
    <w:rsid w:val="373E074E"/>
    <w:rsid w:val="376C49D7"/>
    <w:rsid w:val="3794A39E"/>
    <w:rsid w:val="37C770BC"/>
    <w:rsid w:val="3822ABEC"/>
    <w:rsid w:val="3956BECE"/>
    <w:rsid w:val="3A9C7370"/>
    <w:rsid w:val="3AB932C8"/>
    <w:rsid w:val="3AC06B73"/>
    <w:rsid w:val="3AE58183"/>
    <w:rsid w:val="3CD1A193"/>
    <w:rsid w:val="3D0A9B74"/>
    <w:rsid w:val="3D2FBFF5"/>
    <w:rsid w:val="3D5FCCB2"/>
    <w:rsid w:val="3DC4B746"/>
    <w:rsid w:val="3DD46A69"/>
    <w:rsid w:val="3E93670D"/>
    <w:rsid w:val="3ECCA476"/>
    <w:rsid w:val="3F167E46"/>
    <w:rsid w:val="3F39490D"/>
    <w:rsid w:val="3F4174E4"/>
    <w:rsid w:val="413A476B"/>
    <w:rsid w:val="41DB9989"/>
    <w:rsid w:val="423905A1"/>
    <w:rsid w:val="429DF1F5"/>
    <w:rsid w:val="433CDB60"/>
    <w:rsid w:val="43AD49C8"/>
    <w:rsid w:val="4407896A"/>
    <w:rsid w:val="45453D78"/>
    <w:rsid w:val="46BEF9EE"/>
    <w:rsid w:val="472EB816"/>
    <w:rsid w:val="48CCEA0D"/>
    <w:rsid w:val="48CEDA57"/>
    <w:rsid w:val="491E1183"/>
    <w:rsid w:val="49EF144D"/>
    <w:rsid w:val="49F579EE"/>
    <w:rsid w:val="4A9E6DF8"/>
    <w:rsid w:val="4AB3D2ED"/>
    <w:rsid w:val="4B490157"/>
    <w:rsid w:val="4C844F5C"/>
    <w:rsid w:val="4D2ACD8A"/>
    <w:rsid w:val="4D3056E3"/>
    <w:rsid w:val="4E21A0E0"/>
    <w:rsid w:val="4ED12F0D"/>
    <w:rsid w:val="4EEBA9B9"/>
    <w:rsid w:val="4F0F88AC"/>
    <w:rsid w:val="4F193E7B"/>
    <w:rsid w:val="4F5D7048"/>
    <w:rsid w:val="4FB4A981"/>
    <w:rsid w:val="4FB8FBDA"/>
    <w:rsid w:val="502B2B83"/>
    <w:rsid w:val="513D9576"/>
    <w:rsid w:val="51639C27"/>
    <w:rsid w:val="51C1FFCE"/>
    <w:rsid w:val="5244B1C2"/>
    <w:rsid w:val="52E1C4F5"/>
    <w:rsid w:val="52FA99B1"/>
    <w:rsid w:val="53072892"/>
    <w:rsid w:val="539E8504"/>
    <w:rsid w:val="540604B6"/>
    <w:rsid w:val="544F88B7"/>
    <w:rsid w:val="5454EA2E"/>
    <w:rsid w:val="5495B682"/>
    <w:rsid w:val="55F2A0DA"/>
    <w:rsid w:val="566C21CD"/>
    <w:rsid w:val="56B4D125"/>
    <w:rsid w:val="573ACC80"/>
    <w:rsid w:val="58AA13A0"/>
    <w:rsid w:val="5A70BC94"/>
    <w:rsid w:val="5A833944"/>
    <w:rsid w:val="5B94DA30"/>
    <w:rsid w:val="5BC11305"/>
    <w:rsid w:val="5BE4E0D2"/>
    <w:rsid w:val="5CD7A1C6"/>
    <w:rsid w:val="5CF1339E"/>
    <w:rsid w:val="5D2B9F77"/>
    <w:rsid w:val="5D8F016D"/>
    <w:rsid w:val="5D93A6F7"/>
    <w:rsid w:val="5DFF59FF"/>
    <w:rsid w:val="5F5FB49E"/>
    <w:rsid w:val="5FE78191"/>
    <w:rsid w:val="61B1A92A"/>
    <w:rsid w:val="6229730D"/>
    <w:rsid w:val="62DFD983"/>
    <w:rsid w:val="63747DD0"/>
    <w:rsid w:val="63F1A25E"/>
    <w:rsid w:val="641661E8"/>
    <w:rsid w:val="644D088A"/>
    <w:rsid w:val="649A18AC"/>
    <w:rsid w:val="64C4015C"/>
    <w:rsid w:val="64E6E1EC"/>
    <w:rsid w:val="659E1F07"/>
    <w:rsid w:val="661B4228"/>
    <w:rsid w:val="661C85B1"/>
    <w:rsid w:val="66E7A7F3"/>
    <w:rsid w:val="6796F512"/>
    <w:rsid w:val="67D27CBC"/>
    <w:rsid w:val="6834C19C"/>
    <w:rsid w:val="68B3408A"/>
    <w:rsid w:val="68DF2600"/>
    <w:rsid w:val="692D7B8D"/>
    <w:rsid w:val="69DAF903"/>
    <w:rsid w:val="6A118F29"/>
    <w:rsid w:val="6AA3C6F1"/>
    <w:rsid w:val="6B0FF8B2"/>
    <w:rsid w:val="6B4DA0A9"/>
    <w:rsid w:val="6B9A808B"/>
    <w:rsid w:val="6BEC6AC3"/>
    <w:rsid w:val="6C915FC4"/>
    <w:rsid w:val="6E595DCB"/>
    <w:rsid w:val="6E72A881"/>
    <w:rsid w:val="6F00998A"/>
    <w:rsid w:val="6FB4436D"/>
    <w:rsid w:val="7075A444"/>
    <w:rsid w:val="709018D8"/>
    <w:rsid w:val="7131D4F6"/>
    <w:rsid w:val="72F664AB"/>
    <w:rsid w:val="7322B370"/>
    <w:rsid w:val="73899FBD"/>
    <w:rsid w:val="73AD6340"/>
    <w:rsid w:val="7440842D"/>
    <w:rsid w:val="746B1A2E"/>
    <w:rsid w:val="7480BED8"/>
    <w:rsid w:val="750EF71C"/>
    <w:rsid w:val="763831F0"/>
    <w:rsid w:val="76EEF119"/>
    <w:rsid w:val="788D7D5E"/>
    <w:rsid w:val="7896ADC5"/>
    <w:rsid w:val="79F99D1F"/>
    <w:rsid w:val="7B1E52D5"/>
    <w:rsid w:val="7BCE22E5"/>
    <w:rsid w:val="7BE3D173"/>
    <w:rsid w:val="7BFFA0A2"/>
    <w:rsid w:val="7C64FAA5"/>
    <w:rsid w:val="7C77DD3C"/>
    <w:rsid w:val="7C9368D2"/>
    <w:rsid w:val="7C9A79D3"/>
    <w:rsid w:val="7CA0B157"/>
    <w:rsid w:val="7CAB0C9F"/>
    <w:rsid w:val="7CD82495"/>
    <w:rsid w:val="7CE5ED80"/>
    <w:rsid w:val="7D23FFCD"/>
    <w:rsid w:val="7F736F1A"/>
    <w:rsid w:val="7FE651D9"/>
    <w:rsid w:val="7FE8F1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9E3FB"/>
  <w15:chartTrackingRefBased/>
  <w15:docId w15:val="{B6DCA65C-97A6-47D1-B0F8-CEEACCD58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link w:val="Heading1Char"/>
    <w:uiPriority w:val="9"/>
    <w:qFormat/>
    <w:rsid w:val="00B23397"/>
    <w:pPr>
      <w:widowControl w:val="0"/>
      <w:autoSpaceDE w:val="0"/>
      <w:autoSpaceDN w:val="0"/>
      <w:spacing w:after="0" w:line="240" w:lineRule="auto"/>
      <w:ind w:left="119"/>
      <w:outlineLvl w:val="0"/>
    </w:pPr>
    <w:rPr>
      <w:rFonts w:ascii="Arial" w:eastAsia="Arial" w:hAnsi="Arial" w:cs="Arial"/>
      <w:b/>
      <w:bCs/>
      <w:sz w:val="26"/>
      <w:szCs w:val="26"/>
      <w:lang w:val="en-US" w:bidi="en-US"/>
    </w:rPr>
  </w:style>
  <w:style w:type="paragraph" w:styleId="Heading2">
    <w:name w:val="heading 2"/>
    <w:basedOn w:val="Normal"/>
    <w:link w:val="Heading2Char"/>
    <w:uiPriority w:val="9"/>
    <w:unhideWhenUsed/>
    <w:qFormat/>
    <w:rsid w:val="00B23397"/>
    <w:pPr>
      <w:widowControl w:val="0"/>
      <w:autoSpaceDE w:val="0"/>
      <w:autoSpaceDN w:val="0"/>
      <w:spacing w:after="0" w:line="240" w:lineRule="auto"/>
      <w:ind w:left="795"/>
      <w:outlineLvl w:val="1"/>
    </w:pPr>
    <w:rPr>
      <w:rFonts w:ascii="Arial" w:eastAsia="Arial" w:hAnsi="Arial" w:cs="Arial"/>
      <w:b/>
      <w:bCs/>
      <w:lang w:val="en-US"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7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BF9"/>
  </w:style>
  <w:style w:type="paragraph" w:styleId="Footer">
    <w:name w:val="footer"/>
    <w:basedOn w:val="Normal"/>
    <w:link w:val="FooterChar"/>
    <w:uiPriority w:val="99"/>
    <w:unhideWhenUsed/>
    <w:rsid w:val="007A7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BF9"/>
  </w:style>
  <w:style w:type="paragraph" w:styleId="ListParagraph">
    <w:name w:val="List Paragraph"/>
    <w:basedOn w:val="Normal"/>
    <w:uiPriority w:val="1"/>
    <w:qFormat/>
    <w:rsid w:val="009B7440"/>
    <w:pPr>
      <w:spacing w:after="200" w:line="276" w:lineRule="auto"/>
      <w:ind w:left="720"/>
      <w:contextualSpacing/>
    </w:pPr>
  </w:style>
  <w:style w:type="table" w:styleId="TableGrid">
    <w:name w:val="Table Grid"/>
    <w:basedOn w:val="TableNormal"/>
    <w:uiPriority w:val="59"/>
    <w:rsid w:val="009B7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42158"/>
    <w:rPr>
      <w:color w:val="0563C1"/>
      <w:u w:val="single"/>
    </w:rPr>
  </w:style>
  <w:style w:type="character" w:styleId="UnresolvedMention">
    <w:name w:val="Unresolved Mention"/>
    <w:uiPriority w:val="99"/>
    <w:semiHidden/>
    <w:unhideWhenUsed/>
    <w:rsid w:val="00351D0D"/>
    <w:rPr>
      <w:color w:val="605E5C"/>
      <w:shd w:val="clear" w:color="auto" w:fill="E1DFDD"/>
    </w:rPr>
  </w:style>
  <w:style w:type="character" w:customStyle="1" w:styleId="Heading1Char">
    <w:name w:val="Heading 1 Char"/>
    <w:basedOn w:val="DefaultParagraphFont"/>
    <w:link w:val="Heading1"/>
    <w:uiPriority w:val="9"/>
    <w:rsid w:val="00B23397"/>
    <w:rPr>
      <w:rFonts w:ascii="Arial" w:eastAsia="Arial" w:hAnsi="Arial" w:cs="Arial"/>
      <w:b/>
      <w:bCs/>
      <w:sz w:val="26"/>
      <w:szCs w:val="26"/>
      <w:lang w:val="en-US" w:eastAsia="en-US" w:bidi="en-US"/>
    </w:rPr>
  </w:style>
  <w:style w:type="character" w:customStyle="1" w:styleId="Heading2Char">
    <w:name w:val="Heading 2 Char"/>
    <w:basedOn w:val="DefaultParagraphFont"/>
    <w:link w:val="Heading2"/>
    <w:uiPriority w:val="9"/>
    <w:rsid w:val="00B23397"/>
    <w:rPr>
      <w:rFonts w:ascii="Arial" w:eastAsia="Arial" w:hAnsi="Arial" w:cs="Arial"/>
      <w:b/>
      <w:bCs/>
      <w:sz w:val="22"/>
      <w:szCs w:val="22"/>
      <w:lang w:val="en-US" w:eastAsia="en-US" w:bidi="en-US"/>
    </w:rPr>
  </w:style>
  <w:style w:type="paragraph" w:styleId="BodyText">
    <w:name w:val="Body Text"/>
    <w:basedOn w:val="Normal"/>
    <w:link w:val="BodyTextChar"/>
    <w:uiPriority w:val="1"/>
    <w:qFormat/>
    <w:rsid w:val="00B23397"/>
    <w:pPr>
      <w:widowControl w:val="0"/>
      <w:autoSpaceDE w:val="0"/>
      <w:autoSpaceDN w:val="0"/>
      <w:spacing w:after="0" w:line="240" w:lineRule="auto"/>
    </w:pPr>
    <w:rPr>
      <w:rFonts w:ascii="Microsoft Sans Serif" w:eastAsia="Microsoft Sans Serif" w:hAnsi="Microsoft Sans Serif" w:cs="Microsoft Sans Serif"/>
      <w:lang w:val="en-US" w:bidi="en-US"/>
    </w:rPr>
  </w:style>
  <w:style w:type="character" w:customStyle="1" w:styleId="BodyTextChar">
    <w:name w:val="Body Text Char"/>
    <w:basedOn w:val="DefaultParagraphFont"/>
    <w:link w:val="BodyText"/>
    <w:uiPriority w:val="1"/>
    <w:rsid w:val="00B23397"/>
    <w:rPr>
      <w:rFonts w:ascii="Microsoft Sans Serif" w:eastAsia="Microsoft Sans Serif" w:hAnsi="Microsoft Sans Serif" w:cs="Microsoft Sans Serif"/>
      <w:sz w:val="22"/>
      <w:szCs w:val="22"/>
      <w:lang w:val="en-US" w:eastAsia="en-US" w:bidi="en-US"/>
    </w:rPr>
  </w:style>
  <w:style w:type="paragraph" w:styleId="Revision">
    <w:name w:val="Revision"/>
    <w:hidden/>
    <w:uiPriority w:val="99"/>
    <w:semiHidden/>
    <w:rsid w:val="003B1F1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6515149">
      <w:bodyDiv w:val="1"/>
      <w:marLeft w:val="0"/>
      <w:marRight w:val="0"/>
      <w:marTop w:val="0"/>
      <w:marBottom w:val="0"/>
      <w:divBdr>
        <w:top w:val="none" w:sz="0" w:space="0" w:color="auto"/>
        <w:left w:val="none" w:sz="0" w:space="0" w:color="auto"/>
        <w:bottom w:val="none" w:sz="0" w:space="0" w:color="auto"/>
        <w:right w:val="none" w:sz="0" w:space="0" w:color="auto"/>
      </w:divBdr>
    </w:div>
    <w:div w:id="175381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H:\Teresa%20Templates\BLANK%202019%20Fee%20Letterhead%20Temp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59049-44CE-4E37-A8F1-CE1BF6514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H:\Teresa Templates\BLANK 2019 Fee Letterhead Tempate.dotx</Template>
  <TotalTime>1</TotalTime>
  <Pages>6</Pages>
  <Words>1584</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dc:creator>
  <cp:keywords/>
  <dc:description/>
  <cp:lastModifiedBy>Fiona Whittaker</cp:lastModifiedBy>
  <cp:revision>2</cp:revision>
  <cp:lastPrinted>2026-03-17T11:57:00Z</cp:lastPrinted>
  <dcterms:created xsi:type="dcterms:W3CDTF">2026-05-27T20:35:00Z</dcterms:created>
  <dcterms:modified xsi:type="dcterms:W3CDTF">2026-05-27T20:35:00Z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